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85F05" w14:textId="77777777" w:rsidR="00F20FC8" w:rsidRPr="00F20FC8" w:rsidRDefault="00F20FC8" w:rsidP="00F20FC8">
      <w:pPr>
        <w:spacing w:after="0" w:line="259" w:lineRule="auto"/>
        <w:jc w:val="center"/>
        <w:rPr>
          <w:b/>
          <w:bCs/>
          <w:color w:val="00B050"/>
          <w:sz w:val="24"/>
          <w:szCs w:val="24"/>
        </w:rPr>
      </w:pPr>
      <w:r w:rsidRPr="00F20FC8">
        <w:rPr>
          <w:rFonts w:ascii="Segoe UI Emoji" w:hAnsi="Segoe UI Emoji" w:cs="Segoe UI Emoji"/>
          <w:b/>
          <w:bCs/>
          <w:color w:val="00B050"/>
          <w:sz w:val="24"/>
          <w:szCs w:val="24"/>
        </w:rPr>
        <w:t>🎄</w:t>
      </w:r>
      <w:r w:rsidRPr="00F20FC8">
        <w:rPr>
          <w:b/>
          <w:bCs/>
          <w:color w:val="00B050"/>
          <w:sz w:val="24"/>
          <w:szCs w:val="24"/>
        </w:rPr>
        <w:t xml:space="preserve"> REGULAMIN</w:t>
      </w:r>
    </w:p>
    <w:p w14:paraId="0DC2073B" w14:textId="77777777" w:rsidR="00F20FC8" w:rsidRPr="00F20FC8" w:rsidRDefault="00F20FC8" w:rsidP="00F20FC8">
      <w:pPr>
        <w:spacing w:after="0" w:line="259" w:lineRule="auto"/>
        <w:jc w:val="center"/>
        <w:rPr>
          <w:b/>
          <w:bCs/>
          <w:color w:val="00B050"/>
          <w:sz w:val="24"/>
          <w:szCs w:val="24"/>
        </w:rPr>
      </w:pPr>
      <w:r w:rsidRPr="00F20FC8">
        <w:rPr>
          <w:b/>
          <w:bCs/>
          <w:color w:val="00B050"/>
          <w:sz w:val="24"/>
          <w:szCs w:val="24"/>
        </w:rPr>
        <w:t>Mikołajkowego Festiwalu Piosenki</w:t>
      </w:r>
    </w:p>
    <w:p w14:paraId="679C0FB0" w14:textId="77777777" w:rsidR="00F20FC8" w:rsidRPr="00F20FC8" w:rsidRDefault="00F20FC8" w:rsidP="00F20FC8">
      <w:pPr>
        <w:spacing w:after="0" w:line="259" w:lineRule="auto"/>
        <w:jc w:val="center"/>
        <w:rPr>
          <w:b/>
          <w:bCs/>
          <w:color w:val="00B050"/>
          <w:sz w:val="24"/>
          <w:szCs w:val="24"/>
        </w:rPr>
      </w:pPr>
      <w:r w:rsidRPr="00F20FC8">
        <w:rPr>
          <w:b/>
          <w:bCs/>
          <w:color w:val="00B050"/>
          <w:sz w:val="24"/>
          <w:szCs w:val="24"/>
        </w:rPr>
        <w:t>„Mikołaju – To My”</w:t>
      </w:r>
    </w:p>
    <w:p w14:paraId="6912C80C" w14:textId="77777777" w:rsidR="00F20FC8" w:rsidRPr="00F20FC8" w:rsidRDefault="00F20FC8" w:rsidP="00F20FC8">
      <w:pPr>
        <w:spacing w:after="0" w:line="259" w:lineRule="auto"/>
        <w:jc w:val="both"/>
      </w:pPr>
      <w:r w:rsidRPr="00F20FC8">
        <w:t>1. ORGANIZATOR FESTIWALU</w:t>
      </w:r>
    </w:p>
    <w:p w14:paraId="109170E5" w14:textId="77777777" w:rsidR="00F20FC8" w:rsidRPr="00F20FC8" w:rsidRDefault="00F20FC8" w:rsidP="00F20FC8">
      <w:pPr>
        <w:spacing w:after="0" w:line="259" w:lineRule="auto"/>
        <w:jc w:val="both"/>
      </w:pPr>
      <w:r w:rsidRPr="00F20FC8">
        <w:t>Organizatorem Festiwalu jest:</w:t>
      </w:r>
    </w:p>
    <w:p w14:paraId="36A4B052" w14:textId="0AB940B5" w:rsidR="00F20FC8" w:rsidRPr="00F20FC8" w:rsidRDefault="00F20FC8" w:rsidP="00F20FC8">
      <w:pPr>
        <w:spacing w:after="0" w:line="259" w:lineRule="auto"/>
        <w:jc w:val="both"/>
        <w:rPr>
          <w:b/>
          <w:bCs/>
        </w:rPr>
      </w:pPr>
      <w:r w:rsidRPr="00F20FC8">
        <w:rPr>
          <w:rFonts w:cs="Arial"/>
          <w:b/>
          <w:bCs/>
        </w:rPr>
        <w:t xml:space="preserve">Fundacja Leny Grochowskiej, </w:t>
      </w:r>
      <w:proofErr w:type="spellStart"/>
      <w:r w:rsidRPr="00F20FC8">
        <w:rPr>
          <w:rFonts w:cs="Arial"/>
          <w:b/>
          <w:bCs/>
        </w:rPr>
        <w:t>toMy</w:t>
      </w:r>
      <w:proofErr w:type="spellEnd"/>
      <w:r w:rsidRPr="00F20FC8">
        <w:rPr>
          <w:rFonts w:cs="Arial"/>
          <w:b/>
          <w:bCs/>
        </w:rPr>
        <w:t xml:space="preserve"> Kawiarnia Siedlce, </w:t>
      </w:r>
      <w:r w:rsidR="00DF4AEB" w:rsidRPr="00DF4AEB">
        <w:rPr>
          <w:rFonts w:cs="Arial"/>
          <w:b/>
          <w:bCs/>
        </w:rPr>
        <w:t>Stowarzyszenie Arche</w:t>
      </w:r>
      <w:r w:rsidRPr="00F20FC8">
        <w:rPr>
          <w:rFonts w:cs="Arial"/>
          <w:b/>
          <w:bCs/>
        </w:rPr>
        <w:t>;</w:t>
      </w:r>
    </w:p>
    <w:p w14:paraId="670D1D4B" w14:textId="77777777" w:rsidR="00F20FC8" w:rsidRPr="00F20FC8" w:rsidRDefault="00F20FC8" w:rsidP="00F20FC8">
      <w:pPr>
        <w:spacing w:after="0" w:line="259" w:lineRule="auto"/>
        <w:jc w:val="both"/>
      </w:pPr>
      <w:r w:rsidRPr="00F20FC8">
        <w:t xml:space="preserve">Adres: </w:t>
      </w:r>
      <w:r w:rsidRPr="00F20FC8">
        <w:rPr>
          <w:b/>
          <w:bCs/>
        </w:rPr>
        <w:t>Siedlce, ul. Brzeska 134;</w:t>
      </w:r>
    </w:p>
    <w:p w14:paraId="7D29A879" w14:textId="77777777" w:rsidR="00F20FC8" w:rsidRPr="00F20FC8" w:rsidRDefault="00F20FC8" w:rsidP="00F20FC8">
      <w:pPr>
        <w:spacing w:after="0" w:line="259" w:lineRule="auto"/>
        <w:jc w:val="both"/>
      </w:pPr>
      <w:r w:rsidRPr="00F20FC8">
        <w:t xml:space="preserve">Telefon kontaktowy: </w:t>
      </w:r>
      <w:r w:rsidRPr="00F20FC8">
        <w:rPr>
          <w:b/>
          <w:bCs/>
        </w:rPr>
        <w:t>502-676-291</w:t>
      </w:r>
    </w:p>
    <w:p w14:paraId="42312F2E" w14:textId="77777777" w:rsidR="00F20FC8" w:rsidRPr="00F20FC8" w:rsidRDefault="00F20FC8" w:rsidP="00F20FC8">
      <w:pPr>
        <w:spacing w:after="0" w:line="259" w:lineRule="auto"/>
        <w:jc w:val="both"/>
        <w:rPr>
          <w:b/>
          <w:bCs/>
        </w:rPr>
      </w:pPr>
      <w:r w:rsidRPr="00F20FC8">
        <w:t xml:space="preserve">E-mail do zgłoszeń i kontaktu: </w:t>
      </w:r>
      <w:hyperlink r:id="rId8" w:history="1">
        <w:r w:rsidRPr="00F20FC8">
          <w:rPr>
            <w:b/>
            <w:bCs/>
            <w:color w:val="0563C1" w:themeColor="hyperlink"/>
            <w:u w:val="single"/>
          </w:rPr>
          <w:t>akarczmarska@fundacjalenygrochowskiej.pl</w:t>
        </w:r>
      </w:hyperlink>
    </w:p>
    <w:p w14:paraId="73EBD00C" w14:textId="77777777" w:rsidR="00F20FC8" w:rsidRPr="00F20FC8" w:rsidRDefault="00F20FC8" w:rsidP="00F20FC8">
      <w:pPr>
        <w:spacing w:after="0" w:line="259" w:lineRule="auto"/>
        <w:jc w:val="both"/>
        <w:rPr>
          <w:b/>
          <w:bCs/>
        </w:rPr>
      </w:pPr>
    </w:p>
    <w:p w14:paraId="3899627B" w14:textId="77777777" w:rsidR="00F20FC8" w:rsidRPr="00F20FC8" w:rsidRDefault="00F20FC8" w:rsidP="00F20FC8">
      <w:pPr>
        <w:spacing w:after="0" w:line="259" w:lineRule="auto"/>
        <w:jc w:val="both"/>
        <w:rPr>
          <w:b/>
          <w:bCs/>
        </w:rPr>
      </w:pPr>
      <w:r w:rsidRPr="00F20FC8">
        <w:rPr>
          <w:rFonts w:ascii="Segoe UI Emoji" w:hAnsi="Segoe UI Emoji" w:cs="Segoe UI Emoji"/>
          <w:b/>
          <w:bCs/>
        </w:rPr>
        <w:t>🎄</w:t>
      </w:r>
      <w:r w:rsidRPr="00F20FC8">
        <w:rPr>
          <w:b/>
          <w:bCs/>
        </w:rPr>
        <w:t xml:space="preserve"> Festiwal w ramach Targów Rękodzieła Artystycznego </w:t>
      </w:r>
      <w:r w:rsidRPr="00F20FC8">
        <w:rPr>
          <w:rFonts w:ascii="Segoe UI Emoji" w:hAnsi="Segoe UI Emoji" w:cs="Segoe UI Emoji"/>
          <w:b/>
          <w:bCs/>
        </w:rPr>
        <w:t>🎄</w:t>
      </w:r>
    </w:p>
    <w:p w14:paraId="6F63E7EA" w14:textId="77777777" w:rsidR="00F20FC8" w:rsidRPr="00F20FC8" w:rsidRDefault="00F20FC8" w:rsidP="00F20FC8">
      <w:pPr>
        <w:spacing w:after="0" w:line="259" w:lineRule="auto"/>
        <w:jc w:val="both"/>
        <w:rPr>
          <w:b/>
          <w:bCs/>
        </w:rPr>
      </w:pPr>
      <w:r w:rsidRPr="00F20FC8">
        <w:rPr>
          <w:rFonts w:ascii="Segoe UI Emoji" w:hAnsi="Segoe UI Emoji" w:cs="Segoe UI Emoji"/>
          <w:b/>
          <w:bCs/>
        </w:rPr>
        <w:t>📍</w:t>
      </w:r>
      <w:r w:rsidRPr="00F20FC8">
        <w:rPr>
          <w:b/>
          <w:bCs/>
        </w:rPr>
        <w:t xml:space="preserve"> Park Handlowy ARCHE</w:t>
      </w:r>
    </w:p>
    <w:p w14:paraId="66C4F70A" w14:textId="77777777" w:rsidR="00F20FC8" w:rsidRPr="00F20FC8" w:rsidRDefault="00F20FC8" w:rsidP="00F20FC8">
      <w:pPr>
        <w:spacing w:after="0" w:line="259" w:lineRule="auto"/>
        <w:jc w:val="both"/>
        <w:rPr>
          <w:b/>
          <w:bCs/>
        </w:rPr>
      </w:pPr>
      <w:r w:rsidRPr="00F20FC8">
        <w:rPr>
          <w:rFonts w:ascii="Segoe UI Emoji" w:hAnsi="Segoe UI Emoji" w:cs="Segoe UI Emoji"/>
          <w:b/>
          <w:bCs/>
        </w:rPr>
        <w:t>📅</w:t>
      </w:r>
      <w:r w:rsidRPr="00F20FC8">
        <w:rPr>
          <w:b/>
          <w:bCs/>
        </w:rPr>
        <w:t xml:space="preserve"> 12–14 grudnia 2025 r.</w:t>
      </w:r>
    </w:p>
    <w:p w14:paraId="2D461E5D" w14:textId="77777777" w:rsidR="00F20FC8" w:rsidRPr="00F20FC8" w:rsidRDefault="00F20FC8" w:rsidP="00F20FC8">
      <w:pPr>
        <w:spacing w:after="0" w:line="259" w:lineRule="auto"/>
        <w:jc w:val="both"/>
      </w:pPr>
    </w:p>
    <w:p w14:paraId="7607A68E" w14:textId="77777777" w:rsidR="00F20FC8" w:rsidRPr="00F20FC8" w:rsidRDefault="00F20FC8" w:rsidP="00F20FC8">
      <w:pPr>
        <w:spacing w:after="0" w:line="259" w:lineRule="auto"/>
        <w:jc w:val="both"/>
      </w:pPr>
      <w:r w:rsidRPr="00F20FC8">
        <w:t>Serdecznie zapraszamy na wyjątkowy Festiwal, organizowany w ramach Targów Rękodzieła Artystycznego, które odbędą się w dniach 12–14 grudnia 2025 roku na terenie Parku Handlowego ARCHE.</w:t>
      </w:r>
    </w:p>
    <w:p w14:paraId="1E8D8E73" w14:textId="77777777" w:rsidR="00F20FC8" w:rsidRPr="00F20FC8" w:rsidRDefault="00F20FC8" w:rsidP="00F20FC8">
      <w:pPr>
        <w:spacing w:after="0" w:line="259" w:lineRule="auto"/>
        <w:jc w:val="both"/>
        <w:rPr>
          <w:b/>
          <w:bCs/>
        </w:rPr>
      </w:pPr>
      <w:r w:rsidRPr="00F20FC8">
        <w:rPr>
          <w:rFonts w:ascii="Segoe UI Emoji" w:hAnsi="Segoe UI Emoji" w:cs="Segoe UI Emoji"/>
          <w:b/>
          <w:bCs/>
        </w:rPr>
        <w:t>🎶</w:t>
      </w:r>
      <w:r w:rsidRPr="00F20FC8">
        <w:rPr>
          <w:b/>
          <w:bCs/>
        </w:rPr>
        <w:t xml:space="preserve"> W PROGRAMIE:</w:t>
      </w:r>
    </w:p>
    <w:p w14:paraId="379E84CE" w14:textId="77777777" w:rsidR="00F20FC8" w:rsidRPr="00F20FC8" w:rsidRDefault="00F20FC8" w:rsidP="00F20FC8">
      <w:pPr>
        <w:spacing w:after="0" w:line="259" w:lineRule="auto"/>
        <w:jc w:val="both"/>
        <w:rPr>
          <w:b/>
          <w:bCs/>
        </w:rPr>
      </w:pPr>
      <w:r w:rsidRPr="00F20FC8">
        <w:rPr>
          <w:b/>
          <w:bCs/>
        </w:rPr>
        <w:t>• Mikołajkowy Festiwal Piosenki – „Mikołaju – To My”</w:t>
      </w:r>
    </w:p>
    <w:p w14:paraId="5759A10F" w14:textId="77777777" w:rsidR="00F20FC8" w:rsidRPr="00F20FC8" w:rsidRDefault="00F20FC8" w:rsidP="00F20FC8">
      <w:pPr>
        <w:spacing w:after="0" w:line="259" w:lineRule="auto"/>
        <w:jc w:val="both"/>
        <w:rPr>
          <w:b/>
          <w:bCs/>
        </w:rPr>
      </w:pPr>
      <w:r w:rsidRPr="00F20FC8">
        <w:rPr>
          <w:b/>
          <w:bCs/>
        </w:rPr>
        <w:t xml:space="preserve">• Spektakl Grupy Teatralnej </w:t>
      </w:r>
      <w:proofErr w:type="spellStart"/>
      <w:r w:rsidRPr="00F20FC8">
        <w:rPr>
          <w:b/>
          <w:bCs/>
        </w:rPr>
        <w:t>toMy</w:t>
      </w:r>
      <w:proofErr w:type="spellEnd"/>
      <w:r w:rsidRPr="00F20FC8">
        <w:rPr>
          <w:b/>
          <w:bCs/>
        </w:rPr>
        <w:t xml:space="preserve"> – „Mikołajowa pomyłka”</w:t>
      </w:r>
    </w:p>
    <w:p w14:paraId="2484AE91" w14:textId="77777777" w:rsidR="00F20FC8" w:rsidRPr="00F20FC8" w:rsidRDefault="00F20FC8" w:rsidP="00F20FC8">
      <w:pPr>
        <w:spacing w:after="0" w:line="259" w:lineRule="auto"/>
        <w:jc w:val="both"/>
        <w:rPr>
          <w:b/>
          <w:bCs/>
        </w:rPr>
      </w:pPr>
      <w:r w:rsidRPr="00F20FC8">
        <w:rPr>
          <w:b/>
          <w:bCs/>
        </w:rPr>
        <w:t>    (bezpośrednio po zakończeniu festiwalu piosenki)</w:t>
      </w:r>
    </w:p>
    <w:p w14:paraId="1129BCA8" w14:textId="77777777" w:rsidR="00F20FC8" w:rsidRPr="00F20FC8" w:rsidRDefault="00F20FC8" w:rsidP="00F20FC8">
      <w:pPr>
        <w:spacing w:after="0" w:line="259" w:lineRule="auto"/>
        <w:jc w:val="both"/>
        <w:rPr>
          <w:b/>
          <w:bCs/>
        </w:rPr>
      </w:pPr>
    </w:p>
    <w:p w14:paraId="0937338E" w14:textId="77777777" w:rsidR="00F20FC8" w:rsidRPr="00F20FC8" w:rsidRDefault="00F20FC8" w:rsidP="00F20FC8">
      <w:pPr>
        <w:spacing w:after="0" w:line="259" w:lineRule="auto"/>
        <w:jc w:val="both"/>
        <w:rPr>
          <w:i/>
          <w:iCs/>
        </w:rPr>
      </w:pPr>
      <w:r w:rsidRPr="00F20FC8">
        <w:rPr>
          <w:i/>
          <w:iCs/>
        </w:rPr>
        <w:t xml:space="preserve">Pełna zabawnych nieporozumień i świątecznej atmosfery opowieść, która wzruszy i rozbawi widzów w każdym wieku! Co się stanie, gdy Święty Mikołaj przez pomyłkę dostarczy prezenty nie tym dzieciom, co trzeba?  </w:t>
      </w:r>
    </w:p>
    <w:p w14:paraId="25C17CBE" w14:textId="77777777" w:rsidR="00F20FC8" w:rsidRPr="00F20FC8" w:rsidRDefault="00F20FC8" w:rsidP="00F20FC8">
      <w:pPr>
        <w:spacing w:after="0" w:line="259" w:lineRule="auto"/>
        <w:jc w:val="both"/>
        <w:rPr>
          <w:i/>
          <w:iCs/>
        </w:rPr>
      </w:pPr>
      <w:r w:rsidRPr="00F20FC8">
        <w:rPr>
          <w:i/>
          <w:iCs/>
        </w:rPr>
        <w:t>Jakie niespodzianki przygotowali dla nas bohaterowie i czy uda się uratować Święta? Spektakl został przygotowany przez pracowników z niepełnosprawnościami  z Fundacji Leny Grochowskiej.</w:t>
      </w:r>
    </w:p>
    <w:p w14:paraId="0ADB5AAC" w14:textId="77777777" w:rsidR="00F20FC8" w:rsidRPr="00F20FC8" w:rsidRDefault="00F20FC8" w:rsidP="00F20FC8">
      <w:pPr>
        <w:spacing w:after="0" w:line="259" w:lineRule="auto"/>
        <w:jc w:val="both"/>
        <w:rPr>
          <w:i/>
          <w:iCs/>
        </w:rPr>
      </w:pPr>
    </w:p>
    <w:p w14:paraId="1C321D34" w14:textId="77777777" w:rsidR="00F20FC8" w:rsidRPr="00F20FC8" w:rsidRDefault="00F20FC8" w:rsidP="00F20FC8">
      <w:pPr>
        <w:spacing w:after="0" w:line="259" w:lineRule="auto"/>
        <w:jc w:val="both"/>
      </w:pPr>
      <w:r w:rsidRPr="00F20FC8">
        <w:t>2. CELE FESTIWALU</w:t>
      </w:r>
    </w:p>
    <w:p w14:paraId="49970784" w14:textId="77777777" w:rsidR="00F20FC8" w:rsidRPr="00F20FC8" w:rsidRDefault="00F20FC8" w:rsidP="00F20FC8">
      <w:pPr>
        <w:numPr>
          <w:ilvl w:val="0"/>
          <w:numId w:val="1"/>
        </w:numPr>
        <w:spacing w:after="0" w:line="259" w:lineRule="auto"/>
        <w:contextualSpacing/>
        <w:jc w:val="both"/>
      </w:pPr>
      <w:r w:rsidRPr="00F20FC8">
        <w:t>rozbudzanie zainteresowań muzycznych i artystycznych dzieci;</w:t>
      </w:r>
    </w:p>
    <w:p w14:paraId="42083290" w14:textId="77777777" w:rsidR="00F20FC8" w:rsidRPr="00F20FC8" w:rsidRDefault="00F20FC8" w:rsidP="00F20FC8">
      <w:pPr>
        <w:numPr>
          <w:ilvl w:val="0"/>
          <w:numId w:val="1"/>
        </w:numPr>
        <w:spacing w:after="0" w:line="259" w:lineRule="auto"/>
        <w:contextualSpacing/>
        <w:jc w:val="both"/>
      </w:pPr>
      <w:r w:rsidRPr="00F20FC8">
        <w:t>kształtowanie pozytywnych emocji związanych ze Świętami Bożego Narodzenia;</w:t>
      </w:r>
    </w:p>
    <w:p w14:paraId="4F888F76" w14:textId="77777777" w:rsidR="00F20FC8" w:rsidRPr="00F20FC8" w:rsidRDefault="00F20FC8" w:rsidP="00F20FC8">
      <w:pPr>
        <w:numPr>
          <w:ilvl w:val="0"/>
          <w:numId w:val="1"/>
        </w:numPr>
        <w:spacing w:after="0" w:line="259" w:lineRule="auto"/>
        <w:contextualSpacing/>
        <w:jc w:val="both"/>
      </w:pPr>
      <w:r w:rsidRPr="00F20FC8">
        <w:t>tworzenie okazji do wspólnego, radosnego świętowania i prezentacji umiejętności;</w:t>
      </w:r>
    </w:p>
    <w:p w14:paraId="44F470D7" w14:textId="77777777" w:rsidR="00F20FC8" w:rsidRPr="00F20FC8" w:rsidRDefault="00F20FC8" w:rsidP="00F20FC8">
      <w:pPr>
        <w:numPr>
          <w:ilvl w:val="0"/>
          <w:numId w:val="1"/>
        </w:numPr>
        <w:spacing w:after="0" w:line="259" w:lineRule="auto"/>
        <w:contextualSpacing/>
        <w:jc w:val="both"/>
      </w:pPr>
      <w:r w:rsidRPr="00F20FC8">
        <w:t>integracja środowisk przedszkolnych i szkolnych;</w:t>
      </w:r>
    </w:p>
    <w:p w14:paraId="7099D32D" w14:textId="77777777" w:rsidR="00F20FC8" w:rsidRPr="00F20FC8" w:rsidRDefault="00F20FC8" w:rsidP="00F20FC8">
      <w:pPr>
        <w:numPr>
          <w:ilvl w:val="0"/>
          <w:numId w:val="1"/>
        </w:numPr>
        <w:spacing w:after="0" w:line="259" w:lineRule="auto"/>
        <w:contextualSpacing/>
        <w:jc w:val="both"/>
      </w:pPr>
      <w:r w:rsidRPr="00F20FC8">
        <w:t>rozwijanie wrażliwości muzycznej poprzez występy sceniczne;</w:t>
      </w:r>
    </w:p>
    <w:p w14:paraId="584754D7" w14:textId="77777777" w:rsidR="00F20FC8" w:rsidRPr="00F20FC8" w:rsidRDefault="00F20FC8" w:rsidP="00F20FC8">
      <w:pPr>
        <w:spacing w:after="0" w:line="259" w:lineRule="auto"/>
        <w:jc w:val="both"/>
      </w:pPr>
    </w:p>
    <w:p w14:paraId="438EA0BC" w14:textId="77777777" w:rsidR="00F20FC8" w:rsidRPr="00F20FC8" w:rsidRDefault="00F20FC8" w:rsidP="00F20FC8">
      <w:pPr>
        <w:spacing w:after="0" w:line="259" w:lineRule="auto"/>
        <w:jc w:val="both"/>
      </w:pPr>
      <w:r w:rsidRPr="00F20FC8">
        <w:t>3. CHARAKTER FESTIWALU</w:t>
      </w:r>
    </w:p>
    <w:p w14:paraId="51B923F6" w14:textId="77777777" w:rsidR="00F20FC8" w:rsidRPr="00F20FC8" w:rsidRDefault="00F20FC8" w:rsidP="00F20FC8">
      <w:pPr>
        <w:numPr>
          <w:ilvl w:val="0"/>
          <w:numId w:val="2"/>
        </w:numPr>
        <w:spacing w:after="0" w:line="259" w:lineRule="auto"/>
        <w:contextualSpacing/>
        <w:jc w:val="both"/>
      </w:pPr>
      <w:r w:rsidRPr="00F20FC8">
        <w:t>festiwal nie ma charakteru konkursowego;</w:t>
      </w:r>
    </w:p>
    <w:p w14:paraId="46A58223" w14:textId="77777777" w:rsidR="00F20FC8" w:rsidRPr="00F20FC8" w:rsidRDefault="00F20FC8" w:rsidP="00F20FC8">
      <w:pPr>
        <w:numPr>
          <w:ilvl w:val="0"/>
          <w:numId w:val="2"/>
        </w:numPr>
        <w:spacing w:after="0" w:line="259" w:lineRule="auto"/>
        <w:contextualSpacing/>
        <w:jc w:val="both"/>
      </w:pPr>
      <w:r w:rsidRPr="00F20FC8">
        <w:t>wydarzenie ma formę prezentacji artystycznych – każdy występ to indywidualny lub grupowy pokaz umiejętności wokalnych uczestników;</w:t>
      </w:r>
    </w:p>
    <w:p w14:paraId="567E5686" w14:textId="77777777" w:rsidR="00F20FC8" w:rsidRPr="00F20FC8" w:rsidRDefault="00F20FC8" w:rsidP="00F20FC8">
      <w:pPr>
        <w:numPr>
          <w:ilvl w:val="0"/>
          <w:numId w:val="2"/>
        </w:numPr>
        <w:spacing w:after="0" w:line="259" w:lineRule="auto"/>
        <w:contextualSpacing/>
        <w:jc w:val="both"/>
      </w:pPr>
      <w:r w:rsidRPr="00F20FC8">
        <w:t>nie przewiduje się oceniania ani przyznawania miejsc;</w:t>
      </w:r>
    </w:p>
    <w:p w14:paraId="47CA3C67" w14:textId="77777777" w:rsidR="00F20FC8" w:rsidRPr="00F20FC8" w:rsidRDefault="00F20FC8" w:rsidP="00F20FC8">
      <w:pPr>
        <w:numPr>
          <w:ilvl w:val="0"/>
          <w:numId w:val="2"/>
        </w:numPr>
        <w:spacing w:after="0" w:line="259" w:lineRule="auto"/>
        <w:contextualSpacing/>
        <w:jc w:val="both"/>
      </w:pPr>
      <w:r w:rsidRPr="00F20FC8">
        <w:t>wszyscy uczestnicy otrzymają pamiątkowe dyplomy i symboliczne upominki jako wyraz uznania za zaangażowanie.</w:t>
      </w:r>
    </w:p>
    <w:p w14:paraId="347C2092" w14:textId="77777777" w:rsidR="00F20FC8" w:rsidRPr="00F20FC8" w:rsidRDefault="00F20FC8" w:rsidP="00F20FC8">
      <w:pPr>
        <w:spacing w:after="0" w:line="259" w:lineRule="auto"/>
        <w:jc w:val="both"/>
      </w:pPr>
    </w:p>
    <w:p w14:paraId="18FA631F" w14:textId="77777777" w:rsidR="00F20FC8" w:rsidRPr="00F20FC8" w:rsidRDefault="00F20FC8" w:rsidP="00F20FC8">
      <w:pPr>
        <w:spacing w:after="0" w:line="259" w:lineRule="auto"/>
        <w:jc w:val="both"/>
      </w:pPr>
    </w:p>
    <w:p w14:paraId="58B96D2F" w14:textId="77777777" w:rsidR="00F20FC8" w:rsidRPr="00F20FC8" w:rsidRDefault="00F20FC8" w:rsidP="00F20FC8">
      <w:pPr>
        <w:spacing w:after="0" w:line="259" w:lineRule="auto"/>
        <w:jc w:val="both"/>
      </w:pPr>
    </w:p>
    <w:p w14:paraId="5C9E8481" w14:textId="77777777" w:rsidR="00F20FC8" w:rsidRPr="00F20FC8" w:rsidRDefault="00F20FC8" w:rsidP="00F20FC8">
      <w:pPr>
        <w:spacing w:after="0" w:line="259" w:lineRule="auto"/>
        <w:jc w:val="both"/>
      </w:pPr>
    </w:p>
    <w:p w14:paraId="484E404C" w14:textId="77777777" w:rsidR="00F20FC8" w:rsidRPr="00F20FC8" w:rsidRDefault="00F20FC8" w:rsidP="00F20FC8">
      <w:pPr>
        <w:spacing w:after="0" w:line="259" w:lineRule="auto"/>
        <w:jc w:val="both"/>
      </w:pPr>
      <w:r w:rsidRPr="00F20FC8">
        <w:t>4. UCZESTNICY FESTIWALU</w:t>
      </w:r>
    </w:p>
    <w:p w14:paraId="7D0591FA" w14:textId="77777777" w:rsidR="00F20FC8" w:rsidRPr="00F20FC8" w:rsidRDefault="00F20FC8" w:rsidP="00F20FC8">
      <w:pPr>
        <w:spacing w:after="0" w:line="259" w:lineRule="auto"/>
        <w:jc w:val="both"/>
      </w:pPr>
      <w:r w:rsidRPr="00F20FC8">
        <w:t>W festiwalu mogą uczestniczyć dzieci i młodzież z:</w:t>
      </w:r>
    </w:p>
    <w:p w14:paraId="59BE1303" w14:textId="77777777" w:rsidR="00F20FC8" w:rsidRPr="00F20FC8" w:rsidRDefault="00F20FC8" w:rsidP="00F20FC8">
      <w:pPr>
        <w:numPr>
          <w:ilvl w:val="0"/>
          <w:numId w:val="3"/>
        </w:numPr>
        <w:spacing w:after="0" w:line="259" w:lineRule="auto"/>
        <w:contextualSpacing/>
        <w:jc w:val="both"/>
      </w:pPr>
      <w:r w:rsidRPr="00F20FC8">
        <w:t>przedszkoli;</w:t>
      </w:r>
    </w:p>
    <w:p w14:paraId="6BEC4935" w14:textId="77777777" w:rsidR="00F20FC8" w:rsidRPr="00F20FC8" w:rsidRDefault="00F20FC8" w:rsidP="00F20FC8">
      <w:pPr>
        <w:numPr>
          <w:ilvl w:val="0"/>
          <w:numId w:val="3"/>
        </w:numPr>
        <w:spacing w:after="0" w:line="259" w:lineRule="auto"/>
        <w:contextualSpacing/>
        <w:jc w:val="both"/>
      </w:pPr>
      <w:r w:rsidRPr="00F20FC8">
        <w:t>szkół podstawowych (klasy I–VIII);</w:t>
      </w:r>
    </w:p>
    <w:p w14:paraId="62C15E67" w14:textId="77777777" w:rsidR="00F20FC8" w:rsidRPr="00F20FC8" w:rsidRDefault="00F20FC8" w:rsidP="00F20FC8">
      <w:pPr>
        <w:numPr>
          <w:ilvl w:val="0"/>
          <w:numId w:val="3"/>
        </w:numPr>
        <w:spacing w:after="0" w:line="259" w:lineRule="auto"/>
        <w:contextualSpacing/>
        <w:jc w:val="both"/>
      </w:pPr>
      <w:r w:rsidRPr="00F20FC8">
        <w:t>placówek oświatowych i kulturalnych z terenu [np. gminy/powiatu/województwa];</w:t>
      </w:r>
    </w:p>
    <w:p w14:paraId="2F4F81D7" w14:textId="77777777" w:rsidR="00F20FC8" w:rsidRPr="00F20FC8" w:rsidRDefault="00F20FC8" w:rsidP="00F20FC8">
      <w:pPr>
        <w:numPr>
          <w:ilvl w:val="0"/>
          <w:numId w:val="3"/>
        </w:numPr>
        <w:spacing w:after="0" w:line="259" w:lineRule="auto"/>
        <w:contextualSpacing/>
        <w:jc w:val="both"/>
      </w:pPr>
      <w:r w:rsidRPr="00F20FC8">
        <w:t>uczestników zgłasza nauczyciel/opiekun artystyczny reprezentujący placówkę lub rodzic.</w:t>
      </w:r>
    </w:p>
    <w:p w14:paraId="1834E894" w14:textId="77777777" w:rsidR="00F20FC8" w:rsidRPr="00F20FC8" w:rsidRDefault="00F20FC8" w:rsidP="00F20FC8">
      <w:pPr>
        <w:spacing w:after="0" w:line="259" w:lineRule="auto"/>
        <w:jc w:val="both"/>
      </w:pPr>
    </w:p>
    <w:p w14:paraId="40CB3694" w14:textId="77777777" w:rsidR="00F20FC8" w:rsidRPr="00F20FC8" w:rsidRDefault="00F20FC8" w:rsidP="00F20FC8">
      <w:pPr>
        <w:spacing w:after="0" w:line="259" w:lineRule="auto"/>
        <w:jc w:val="both"/>
      </w:pPr>
      <w:r w:rsidRPr="00F20FC8">
        <w:t>5. ZASADY UDZIAŁU I PRZEBIEG FESTIWALU</w:t>
      </w:r>
    </w:p>
    <w:p w14:paraId="4EF9AA2D" w14:textId="77777777" w:rsidR="00F20FC8" w:rsidRPr="00F20FC8" w:rsidRDefault="00F20FC8" w:rsidP="00F20FC8">
      <w:pPr>
        <w:numPr>
          <w:ilvl w:val="0"/>
          <w:numId w:val="4"/>
        </w:numPr>
        <w:spacing w:after="0" w:line="259" w:lineRule="auto"/>
        <w:contextualSpacing/>
        <w:jc w:val="both"/>
      </w:pPr>
      <w:r w:rsidRPr="00F20FC8">
        <w:t>każdy uczestnik/zespół wykonuje jeden utwór muzyczny: o tematyce zimowej, świątecznej lub związanej ze Świętym Mikołajem,</w:t>
      </w:r>
    </w:p>
    <w:p w14:paraId="5B025517" w14:textId="77777777" w:rsidR="00F20FC8" w:rsidRPr="00F20FC8" w:rsidRDefault="00F20FC8" w:rsidP="00F20FC8">
      <w:pPr>
        <w:spacing w:after="0" w:line="259" w:lineRule="auto"/>
        <w:jc w:val="both"/>
      </w:pPr>
    </w:p>
    <w:p w14:paraId="03873DE8" w14:textId="77777777" w:rsidR="00F20FC8" w:rsidRPr="00F20FC8" w:rsidRDefault="00F20FC8" w:rsidP="00F20FC8">
      <w:pPr>
        <w:spacing w:after="0" w:line="259" w:lineRule="auto"/>
        <w:jc w:val="both"/>
      </w:pPr>
      <w:r w:rsidRPr="00F20FC8">
        <w:t>Dopuszczalne formy wykonania:</w:t>
      </w:r>
    </w:p>
    <w:p w14:paraId="765EABFE" w14:textId="77777777" w:rsidR="00F20FC8" w:rsidRPr="00F20FC8" w:rsidRDefault="00F20FC8" w:rsidP="00F20FC8">
      <w:pPr>
        <w:numPr>
          <w:ilvl w:val="0"/>
          <w:numId w:val="4"/>
        </w:numPr>
        <w:spacing w:after="0" w:line="259" w:lineRule="auto"/>
        <w:contextualSpacing/>
        <w:jc w:val="both"/>
      </w:pPr>
      <w:r w:rsidRPr="00F20FC8">
        <w:t>z podkładem muzycznym (</w:t>
      </w:r>
      <w:proofErr w:type="spellStart"/>
      <w:r w:rsidRPr="00F20FC8">
        <w:t>półplayback</w:t>
      </w:r>
      <w:proofErr w:type="spellEnd"/>
      <w:r w:rsidRPr="00F20FC8">
        <w:t>);</w:t>
      </w:r>
    </w:p>
    <w:p w14:paraId="28F930C0" w14:textId="77777777" w:rsidR="00F20FC8" w:rsidRPr="00F20FC8" w:rsidRDefault="00F20FC8" w:rsidP="00F20FC8">
      <w:pPr>
        <w:numPr>
          <w:ilvl w:val="0"/>
          <w:numId w:val="4"/>
        </w:numPr>
        <w:spacing w:after="0" w:line="259" w:lineRule="auto"/>
        <w:contextualSpacing/>
        <w:jc w:val="both"/>
      </w:pPr>
      <w:r w:rsidRPr="00F20FC8">
        <w:t>z akompaniamentem na żywo;</w:t>
      </w:r>
    </w:p>
    <w:p w14:paraId="7AD00ACA" w14:textId="77777777" w:rsidR="00F20FC8" w:rsidRPr="00F20FC8" w:rsidRDefault="00F20FC8" w:rsidP="00F20FC8">
      <w:pPr>
        <w:numPr>
          <w:ilvl w:val="0"/>
          <w:numId w:val="4"/>
        </w:numPr>
        <w:spacing w:after="0" w:line="259" w:lineRule="auto"/>
        <w:contextualSpacing/>
        <w:jc w:val="both"/>
      </w:pPr>
      <w:r w:rsidRPr="00F20FC8">
        <w:t>a cappella.</w:t>
      </w:r>
    </w:p>
    <w:p w14:paraId="1A3AEDCF" w14:textId="77777777" w:rsidR="00F20FC8" w:rsidRPr="00F20FC8" w:rsidRDefault="00F20FC8" w:rsidP="00F20FC8">
      <w:pPr>
        <w:spacing w:after="0" w:line="259" w:lineRule="auto"/>
        <w:jc w:val="both"/>
      </w:pPr>
    </w:p>
    <w:p w14:paraId="61C1CC94" w14:textId="77777777" w:rsidR="00F20FC8" w:rsidRPr="00F20FC8" w:rsidRDefault="00F20FC8" w:rsidP="00F20FC8">
      <w:pPr>
        <w:spacing w:after="0" w:line="259" w:lineRule="auto"/>
        <w:jc w:val="both"/>
        <w:rPr>
          <w:b/>
          <w:bCs/>
        </w:rPr>
      </w:pPr>
      <w:r w:rsidRPr="00F20FC8">
        <w:rPr>
          <w:b/>
          <w:bCs/>
        </w:rPr>
        <w:t>Podkład muzyczny należy dostarczyć:  w formacie MP3, na nośniku USB w dniu wydarzenia.</w:t>
      </w:r>
    </w:p>
    <w:p w14:paraId="62D23450" w14:textId="77777777" w:rsidR="00F20FC8" w:rsidRPr="00F20FC8" w:rsidRDefault="00F20FC8" w:rsidP="00F20FC8">
      <w:pPr>
        <w:spacing w:after="0" w:line="259" w:lineRule="auto"/>
        <w:jc w:val="both"/>
      </w:pPr>
    </w:p>
    <w:p w14:paraId="352DC624" w14:textId="77777777" w:rsidR="00F20FC8" w:rsidRPr="00F20FC8" w:rsidRDefault="00F20FC8" w:rsidP="00F20FC8">
      <w:pPr>
        <w:spacing w:after="0" w:line="259" w:lineRule="auto"/>
        <w:jc w:val="both"/>
      </w:pPr>
      <w:r w:rsidRPr="00F20FC8">
        <w:t>6. TERMIN I MIEJSCE FESTIWALU</w:t>
      </w:r>
    </w:p>
    <w:p w14:paraId="38172E31" w14:textId="77777777" w:rsidR="00F20FC8" w:rsidRPr="00F20FC8" w:rsidRDefault="00F20FC8" w:rsidP="00F20FC8">
      <w:pPr>
        <w:numPr>
          <w:ilvl w:val="0"/>
          <w:numId w:val="5"/>
        </w:numPr>
        <w:spacing w:after="0" w:line="259" w:lineRule="auto"/>
        <w:contextualSpacing/>
        <w:jc w:val="both"/>
      </w:pPr>
      <w:r w:rsidRPr="00F20FC8">
        <w:t>Data: 12 grudnia 2025 r.</w:t>
      </w:r>
    </w:p>
    <w:p w14:paraId="6C53E2D8" w14:textId="77777777" w:rsidR="00F20FC8" w:rsidRPr="00F20FC8" w:rsidRDefault="00F20FC8" w:rsidP="00F20FC8">
      <w:pPr>
        <w:numPr>
          <w:ilvl w:val="0"/>
          <w:numId w:val="5"/>
        </w:numPr>
        <w:spacing w:after="0" w:line="259" w:lineRule="auto"/>
        <w:contextualSpacing/>
        <w:jc w:val="both"/>
      </w:pPr>
      <w:r w:rsidRPr="00F20FC8">
        <w:t>Godzina rozpoczęcia: 9.30</w:t>
      </w:r>
    </w:p>
    <w:p w14:paraId="69325886" w14:textId="77777777" w:rsidR="00F20FC8" w:rsidRPr="00F20FC8" w:rsidRDefault="00F20FC8" w:rsidP="00F20FC8">
      <w:pPr>
        <w:numPr>
          <w:ilvl w:val="0"/>
          <w:numId w:val="5"/>
        </w:numPr>
        <w:spacing w:after="0" w:line="259" w:lineRule="auto"/>
        <w:contextualSpacing/>
        <w:jc w:val="both"/>
      </w:pPr>
      <w:r w:rsidRPr="00F20FC8">
        <w:t xml:space="preserve"> Miejsce: Kawiarnia </w:t>
      </w:r>
      <w:proofErr w:type="spellStart"/>
      <w:r w:rsidRPr="00F20FC8">
        <w:t>toMy</w:t>
      </w:r>
      <w:proofErr w:type="spellEnd"/>
      <w:r w:rsidRPr="00F20FC8">
        <w:t>, Park Handlowy Arche, ul. Brzeska 134</w:t>
      </w:r>
    </w:p>
    <w:p w14:paraId="4B7B07C9" w14:textId="77777777" w:rsidR="00F20FC8" w:rsidRPr="00F20FC8" w:rsidRDefault="00F20FC8" w:rsidP="00F20FC8">
      <w:pPr>
        <w:spacing w:after="0" w:line="259" w:lineRule="auto"/>
        <w:jc w:val="both"/>
      </w:pPr>
    </w:p>
    <w:p w14:paraId="49E69491" w14:textId="77777777" w:rsidR="00F20FC8" w:rsidRPr="00F20FC8" w:rsidRDefault="00F20FC8" w:rsidP="00F20FC8">
      <w:pPr>
        <w:spacing w:after="0" w:line="259" w:lineRule="auto"/>
        <w:jc w:val="both"/>
      </w:pPr>
      <w:r w:rsidRPr="00F20FC8">
        <w:t>7. ZGŁOSZENIA</w:t>
      </w:r>
    </w:p>
    <w:p w14:paraId="2DDE63C1" w14:textId="77777777" w:rsidR="00F20FC8" w:rsidRPr="00F20FC8" w:rsidRDefault="00F20FC8" w:rsidP="00F20FC8">
      <w:pPr>
        <w:spacing w:after="0" w:line="259" w:lineRule="auto"/>
        <w:jc w:val="both"/>
      </w:pPr>
      <w:r w:rsidRPr="00F20FC8">
        <w:t xml:space="preserve">Zgłoszenia należy przesyłać na adres e-mail: </w:t>
      </w:r>
      <w:hyperlink r:id="rId9" w:history="1">
        <w:r w:rsidRPr="00F20FC8">
          <w:rPr>
            <w:b/>
            <w:bCs/>
            <w:color w:val="0563C1" w:themeColor="hyperlink"/>
            <w:u w:val="single"/>
          </w:rPr>
          <w:t>akarczmarska@fundacjalenygrochowskiej.pl</w:t>
        </w:r>
      </w:hyperlink>
      <w:r w:rsidRPr="00F20FC8">
        <w:rPr>
          <w:b/>
          <w:bCs/>
        </w:rPr>
        <w:t xml:space="preserve"> do dnia 5 grudnia 2025r.</w:t>
      </w:r>
    </w:p>
    <w:p w14:paraId="47A5BE3A" w14:textId="77777777" w:rsidR="00F20FC8" w:rsidRPr="00F20FC8" w:rsidRDefault="00F20FC8" w:rsidP="00F20FC8">
      <w:pPr>
        <w:spacing w:after="0" w:line="259" w:lineRule="auto"/>
        <w:jc w:val="both"/>
      </w:pPr>
    </w:p>
    <w:p w14:paraId="3C7F8C1D" w14:textId="77777777" w:rsidR="00F20FC8" w:rsidRPr="00F20FC8" w:rsidRDefault="00F20FC8" w:rsidP="00F20FC8">
      <w:pPr>
        <w:spacing w:after="0" w:line="259" w:lineRule="auto"/>
        <w:jc w:val="both"/>
        <w:rPr>
          <w:b/>
          <w:bCs/>
        </w:rPr>
      </w:pPr>
      <w:r w:rsidRPr="00F20FC8">
        <w:rPr>
          <w:b/>
          <w:bCs/>
        </w:rPr>
        <w:t>Do zgłoszenia należy dołączyć:</w:t>
      </w:r>
    </w:p>
    <w:p w14:paraId="042F1499" w14:textId="77777777" w:rsidR="00F20FC8" w:rsidRPr="00F20FC8" w:rsidRDefault="00F20FC8" w:rsidP="00F20FC8">
      <w:pPr>
        <w:numPr>
          <w:ilvl w:val="0"/>
          <w:numId w:val="6"/>
        </w:numPr>
        <w:spacing w:after="0" w:line="259" w:lineRule="auto"/>
        <w:contextualSpacing/>
        <w:jc w:val="both"/>
      </w:pPr>
      <w:r w:rsidRPr="00F20FC8">
        <w:t>wypełnioną Kartę Zgłoszenia (dostępną w załączniku),</w:t>
      </w:r>
    </w:p>
    <w:p w14:paraId="1D35DFD1" w14:textId="77777777" w:rsidR="00F20FC8" w:rsidRPr="00F20FC8" w:rsidRDefault="00F20FC8" w:rsidP="00F20FC8">
      <w:pPr>
        <w:numPr>
          <w:ilvl w:val="0"/>
          <w:numId w:val="6"/>
        </w:numPr>
        <w:spacing w:after="0" w:line="259" w:lineRule="auto"/>
        <w:contextualSpacing/>
        <w:jc w:val="both"/>
      </w:pPr>
      <w:r w:rsidRPr="00F20FC8">
        <w:t xml:space="preserve">zgody rodziców/opiekunów prawnych (RODO + wizerunek) </w:t>
      </w:r>
    </w:p>
    <w:p w14:paraId="36D80B2D" w14:textId="77777777" w:rsidR="00F20FC8" w:rsidRPr="00F20FC8" w:rsidRDefault="00F20FC8" w:rsidP="00F20FC8">
      <w:pPr>
        <w:spacing w:after="0" w:line="259" w:lineRule="auto"/>
        <w:jc w:val="both"/>
      </w:pPr>
    </w:p>
    <w:p w14:paraId="1931844F" w14:textId="77777777" w:rsidR="00F20FC8" w:rsidRPr="00F20FC8" w:rsidRDefault="00F20FC8" w:rsidP="00F20FC8">
      <w:pPr>
        <w:spacing w:after="0" w:line="259" w:lineRule="auto"/>
        <w:jc w:val="both"/>
      </w:pPr>
      <w:r w:rsidRPr="00F20FC8">
        <w:t>8. OCHRONA DANYCH OSOBOWYCH – RODO</w:t>
      </w:r>
    </w:p>
    <w:p w14:paraId="1BAD7EB4" w14:textId="77777777" w:rsidR="00F20FC8" w:rsidRPr="00F20FC8" w:rsidRDefault="00F20FC8" w:rsidP="00F20FC8">
      <w:pPr>
        <w:spacing w:after="0" w:line="259" w:lineRule="auto"/>
        <w:jc w:val="both"/>
        <w:rPr>
          <w:rFonts w:cs="Times New Roman"/>
          <w:sz w:val="20"/>
          <w:szCs w:val="20"/>
        </w:rPr>
      </w:pPr>
      <w:r w:rsidRPr="00F20FC8">
        <w:rPr>
          <w:rFonts w:cs="Times New Roman"/>
          <w:sz w:val="20"/>
          <w:szCs w:val="20"/>
        </w:rPr>
        <w:t xml:space="preserve">Zgodnie z art. 13 ust. 1 i ust. 2 ogólnego rozporządzenia UE o ochronie danych osobowych nr 2016/679  z dnia 27 kwietnia 2016 r. informujemy, iż: </w:t>
      </w:r>
    </w:p>
    <w:p w14:paraId="69E2751D" w14:textId="77777777" w:rsidR="00F20FC8" w:rsidRPr="00F20FC8" w:rsidRDefault="00F20FC8" w:rsidP="00F20FC8">
      <w:pPr>
        <w:spacing w:after="0" w:line="259" w:lineRule="auto"/>
        <w:jc w:val="both"/>
        <w:rPr>
          <w:rFonts w:cs="Times New Roman"/>
          <w:sz w:val="20"/>
          <w:szCs w:val="20"/>
        </w:rPr>
      </w:pPr>
      <w:r w:rsidRPr="00F20FC8">
        <w:rPr>
          <w:rFonts w:cs="Times New Roman"/>
          <w:sz w:val="20"/>
          <w:szCs w:val="20"/>
        </w:rPr>
        <w:t xml:space="preserve"> „Administratorem Pani/Pana danych osobowych jest Fundacja Leny Grochowskiej ul. Brzeska 134, 08-110 Siedlce, akarczmarska@fundacjalenygrochowskiej.pl, dane przetwarzane są w celu  realizacji operacji, jak również udokumentowania  jej a także w celu archiwizacji i nie będą udostępniane innym odbiorcom, chyba że wynika to z przepisów prawa. Przysługuje Pani/Panu prawo dostępu do treści swoich danych oraz prawo żądania ich sprostowania, usunięcia lub ograniczenia przetwarzania, prawo do przenoszenia danych, prawo wniesienia skargi do Prezesa Urzędu Ochrony danych osobowych. Podanie danych jest dobrowolne, jednakże niezbędne do realizacji operacji. Nie podanie danych skutkuje brakiem uczestnictwa w przeglądzie.                          </w:t>
      </w:r>
    </w:p>
    <w:p w14:paraId="2FB3BC71" w14:textId="77777777" w:rsidR="00F20FC8" w:rsidRPr="00F20FC8" w:rsidRDefault="00F20FC8" w:rsidP="00F20FC8">
      <w:pPr>
        <w:spacing w:after="0" w:line="259" w:lineRule="auto"/>
        <w:jc w:val="both"/>
        <w:rPr>
          <w:rFonts w:cs="Times New Roman"/>
          <w:sz w:val="20"/>
          <w:szCs w:val="20"/>
        </w:rPr>
      </w:pPr>
      <w:r w:rsidRPr="00F20FC8">
        <w:rPr>
          <w:rFonts w:cs="Times New Roman"/>
          <w:sz w:val="20"/>
          <w:szCs w:val="20"/>
        </w:rPr>
        <w:t>Osoba do kontaktu w sprawie przetwarzania danych osobowych akarczmarska@fundacjalenygrochowskiej.pl, tel. 502676291. Pani/Pana dane osobowe nie będą wykorzystywane do zautomatyzowanego podejmowania decyzji ani profilowania, o którym mowa w art. 22.</w:t>
      </w:r>
    </w:p>
    <w:p w14:paraId="1D510BE7" w14:textId="77777777" w:rsidR="00F20FC8" w:rsidRPr="00F20FC8" w:rsidRDefault="00F20FC8" w:rsidP="00F20FC8">
      <w:pPr>
        <w:spacing w:after="0" w:line="259" w:lineRule="auto"/>
        <w:jc w:val="both"/>
        <w:rPr>
          <w:rFonts w:cs="Times New Roman"/>
          <w:sz w:val="20"/>
          <w:szCs w:val="20"/>
        </w:rPr>
      </w:pPr>
      <w:r w:rsidRPr="00F20FC8">
        <w:rPr>
          <w:rFonts w:cs="Times New Roman"/>
          <w:sz w:val="20"/>
          <w:szCs w:val="20"/>
        </w:rPr>
        <w:lastRenderedPageBreak/>
        <w:t>Dane osobowe będą przechowywane zgodnie z zapisami wynikającymi z przepisów prawa dotyczących archiwizacji.</w:t>
      </w:r>
    </w:p>
    <w:p w14:paraId="49425005" w14:textId="77777777" w:rsidR="00F20FC8" w:rsidRPr="00F20FC8" w:rsidRDefault="00F20FC8" w:rsidP="00F20FC8">
      <w:pPr>
        <w:spacing w:after="0" w:line="259" w:lineRule="auto"/>
        <w:jc w:val="both"/>
        <w:rPr>
          <w:rFonts w:cs="Times New Roman"/>
          <w:sz w:val="20"/>
          <w:szCs w:val="20"/>
        </w:rPr>
      </w:pPr>
      <w:r w:rsidRPr="00F20FC8">
        <w:rPr>
          <w:rFonts w:cs="Times New Roman"/>
          <w:sz w:val="20"/>
          <w:szCs w:val="20"/>
        </w:rPr>
        <w:t>Zgodnie z art. 7 ogólnego rozporządzenia UE o ochronie danych osobowych nr 2016/679:</w:t>
      </w:r>
    </w:p>
    <w:p w14:paraId="1004A503" w14:textId="77777777" w:rsidR="00F20FC8" w:rsidRPr="00F20FC8" w:rsidRDefault="00F20FC8" w:rsidP="00F20FC8">
      <w:pPr>
        <w:spacing w:after="0" w:line="259" w:lineRule="auto"/>
        <w:jc w:val="both"/>
        <w:rPr>
          <w:rFonts w:cs="Times New Roman"/>
          <w:sz w:val="20"/>
          <w:szCs w:val="20"/>
        </w:rPr>
      </w:pPr>
      <w:r w:rsidRPr="00F20FC8">
        <w:rPr>
          <w:rFonts w:cs="Times New Roman"/>
          <w:sz w:val="20"/>
          <w:szCs w:val="20"/>
        </w:rPr>
        <w:t xml:space="preserve">Wyrażam zgodę na przetwarzanie przez Fundację Leny Grochowskiej moich danych osobowych zawartych na niniejszym formularzu w celu uczestnictwa w konkursie.. </w:t>
      </w:r>
    </w:p>
    <w:p w14:paraId="1D3B2BB9" w14:textId="77777777" w:rsidR="00F20FC8" w:rsidRPr="00F20FC8" w:rsidRDefault="00F20FC8" w:rsidP="00F20FC8">
      <w:pPr>
        <w:spacing w:after="0" w:line="259" w:lineRule="auto"/>
        <w:jc w:val="both"/>
        <w:rPr>
          <w:rFonts w:cs="Times New Roman"/>
          <w:sz w:val="20"/>
          <w:szCs w:val="20"/>
        </w:rPr>
      </w:pPr>
      <w:r w:rsidRPr="00F20FC8">
        <w:rPr>
          <w:rFonts w:cs="Times New Roman"/>
          <w:sz w:val="20"/>
          <w:szCs w:val="20"/>
        </w:rPr>
        <w:t xml:space="preserve">Przysługuje Pani/Panu prawo do cofnięcia zgody na przetwarzanie danych osobowych w dowolnym momencie. Cofnięcie zgody nie będzie miało wpływu na przetwarzanie, którego dokonano na podstawie zgody przed jej cofnięciem. Dane osobowe będą wykorzystywane </w:t>
      </w:r>
      <w:r w:rsidRPr="00F20FC8">
        <w:rPr>
          <w:sz w:val="20"/>
          <w:szCs w:val="20"/>
        </w:rPr>
        <w:t>wyłącznie w celu organizacji i przeprowadzenia Mikołajkowego Festiwalu Piosenki „Mikołaju – To My”,</w:t>
      </w:r>
      <w:r w:rsidRPr="00F20FC8">
        <w:rPr>
          <w:rFonts w:cs="Times New Roman"/>
          <w:sz w:val="20"/>
          <w:szCs w:val="20"/>
        </w:rPr>
        <w:t xml:space="preserve"> </w:t>
      </w:r>
      <w:r w:rsidRPr="00F20FC8">
        <w:rPr>
          <w:sz w:val="20"/>
          <w:szCs w:val="20"/>
        </w:rPr>
        <w:t>zgodnie z przepisami prawa, w sposób zapewniający odpowiednie bezpieczeństwo danych.</w:t>
      </w:r>
    </w:p>
    <w:p w14:paraId="02092490" w14:textId="77777777" w:rsidR="00F20FC8" w:rsidRPr="00F20FC8" w:rsidRDefault="00F20FC8" w:rsidP="00F20FC8">
      <w:pPr>
        <w:spacing w:after="0" w:line="259" w:lineRule="auto"/>
        <w:jc w:val="both"/>
        <w:rPr>
          <w:sz w:val="20"/>
          <w:szCs w:val="20"/>
        </w:rPr>
      </w:pPr>
      <w:r w:rsidRPr="00F20FC8">
        <w:rPr>
          <w:sz w:val="20"/>
          <w:szCs w:val="20"/>
        </w:rPr>
        <w:t>Dane osobowe nie będą przekazywane podmiotom trzecim, z wyjątkiem sytuacji przewidzianych prawem.</w:t>
      </w:r>
    </w:p>
    <w:p w14:paraId="33CC5F50" w14:textId="77777777" w:rsidR="00F20FC8" w:rsidRPr="00F20FC8" w:rsidRDefault="00F20FC8" w:rsidP="00F20FC8">
      <w:pPr>
        <w:spacing w:after="0" w:line="259" w:lineRule="auto"/>
        <w:jc w:val="both"/>
        <w:rPr>
          <w:sz w:val="20"/>
          <w:szCs w:val="20"/>
        </w:rPr>
      </w:pPr>
      <w:r w:rsidRPr="00F20FC8">
        <w:rPr>
          <w:sz w:val="20"/>
          <w:szCs w:val="20"/>
        </w:rPr>
        <w:t>Uczestnikom i ich opiekunom przysługuje prawo: dostępu do danych, ich sprostowania, żądania usunięcia, ograniczenia przetwarzania oraz wniesienia sprzeciwu. Dane będą przechowywane przez okres niezbędny do realizacji festiwalu i obowiązków sprawozdawczych. Podanie danych osobowych jest dobrowolne, lecz niezbędne do udziału w wydarzeniu.</w:t>
      </w:r>
    </w:p>
    <w:p w14:paraId="42713FFB" w14:textId="77777777" w:rsidR="00F20FC8" w:rsidRPr="00F20FC8" w:rsidRDefault="00F20FC8" w:rsidP="00F20FC8">
      <w:pPr>
        <w:spacing w:after="0" w:line="259" w:lineRule="auto"/>
        <w:jc w:val="both"/>
      </w:pPr>
    </w:p>
    <w:p w14:paraId="0DB04858" w14:textId="77777777" w:rsidR="00F20FC8" w:rsidRPr="00F20FC8" w:rsidRDefault="00F20FC8" w:rsidP="00F20FC8">
      <w:pPr>
        <w:spacing w:after="0" w:line="259" w:lineRule="auto"/>
        <w:jc w:val="both"/>
      </w:pPr>
      <w:r w:rsidRPr="00F20FC8">
        <w:t xml:space="preserve">9. ZGODA NA WYKORZYSTANIE WIZERUNKU </w:t>
      </w:r>
    </w:p>
    <w:p w14:paraId="3ED4085F" w14:textId="77777777" w:rsidR="00F20FC8" w:rsidRPr="00F20FC8" w:rsidRDefault="00F20FC8" w:rsidP="00F20FC8">
      <w:pPr>
        <w:spacing w:after="0" w:line="259" w:lineRule="auto"/>
        <w:jc w:val="both"/>
      </w:pPr>
      <w:r w:rsidRPr="00F20FC8">
        <w:t>Podczas festiwalu wykonywana będzie dokumentacja fotograficzna i filmowa w celu promocji wydarzenia. Wizerunek uczestników może zostać wykorzystany w:</w:t>
      </w:r>
    </w:p>
    <w:p w14:paraId="67520B63" w14:textId="77777777" w:rsidR="00F20FC8" w:rsidRPr="00F20FC8" w:rsidRDefault="00F20FC8" w:rsidP="00F20FC8">
      <w:pPr>
        <w:numPr>
          <w:ilvl w:val="0"/>
          <w:numId w:val="8"/>
        </w:numPr>
        <w:spacing w:after="0" w:line="259" w:lineRule="auto"/>
        <w:contextualSpacing/>
        <w:jc w:val="both"/>
      </w:pPr>
      <w:r w:rsidRPr="00F20FC8">
        <w:t>materiałach promocyjnych,</w:t>
      </w:r>
    </w:p>
    <w:p w14:paraId="518BBDDD" w14:textId="77777777" w:rsidR="00F20FC8" w:rsidRPr="00F20FC8" w:rsidRDefault="00F20FC8" w:rsidP="00F20FC8">
      <w:pPr>
        <w:numPr>
          <w:ilvl w:val="0"/>
          <w:numId w:val="8"/>
        </w:numPr>
        <w:spacing w:after="0" w:line="259" w:lineRule="auto"/>
        <w:contextualSpacing/>
        <w:jc w:val="both"/>
      </w:pPr>
      <w:r w:rsidRPr="00F20FC8">
        <w:t>mediach społecznościowych organizatora,</w:t>
      </w:r>
    </w:p>
    <w:p w14:paraId="78FFAC83" w14:textId="77777777" w:rsidR="00F20FC8" w:rsidRPr="00F20FC8" w:rsidRDefault="00F20FC8" w:rsidP="00F20FC8">
      <w:pPr>
        <w:numPr>
          <w:ilvl w:val="0"/>
          <w:numId w:val="8"/>
        </w:numPr>
        <w:spacing w:after="0" w:line="259" w:lineRule="auto"/>
        <w:contextualSpacing/>
        <w:jc w:val="both"/>
      </w:pPr>
      <w:r w:rsidRPr="00F20FC8">
        <w:t>stronach internetowych placówki.</w:t>
      </w:r>
    </w:p>
    <w:p w14:paraId="038A06A5" w14:textId="77777777" w:rsidR="00F20FC8" w:rsidRPr="00F20FC8" w:rsidRDefault="00F20FC8" w:rsidP="00F20FC8">
      <w:pPr>
        <w:spacing w:after="0" w:line="259" w:lineRule="auto"/>
        <w:jc w:val="both"/>
      </w:pPr>
    </w:p>
    <w:p w14:paraId="612D8E87" w14:textId="77777777" w:rsidR="00F20FC8" w:rsidRPr="00F20FC8" w:rsidRDefault="00F20FC8" w:rsidP="00F20FC8">
      <w:pPr>
        <w:spacing w:after="0" w:line="259" w:lineRule="auto"/>
        <w:jc w:val="both"/>
      </w:pPr>
      <w:r w:rsidRPr="00F20FC8">
        <w:t xml:space="preserve">Zgoda na wykorzystanie wizerunku będzie udzielana przez rodziców/opiekunów prawnych na osobnym formularzu – </w:t>
      </w:r>
      <w:r w:rsidRPr="00F20FC8">
        <w:rPr>
          <w:b/>
          <w:bCs/>
        </w:rPr>
        <w:t>załącznik.</w:t>
      </w:r>
    </w:p>
    <w:p w14:paraId="2BC1BFCA" w14:textId="77777777" w:rsidR="00F20FC8" w:rsidRPr="00F20FC8" w:rsidRDefault="00F20FC8" w:rsidP="00F20FC8">
      <w:pPr>
        <w:spacing w:after="0" w:line="259" w:lineRule="auto"/>
        <w:jc w:val="both"/>
      </w:pPr>
    </w:p>
    <w:p w14:paraId="42E76DB1" w14:textId="77777777" w:rsidR="00F20FC8" w:rsidRPr="00F20FC8" w:rsidRDefault="00F20FC8" w:rsidP="00F20FC8">
      <w:pPr>
        <w:spacing w:after="0" w:line="259" w:lineRule="auto"/>
        <w:jc w:val="both"/>
      </w:pPr>
      <w:r w:rsidRPr="00F20FC8">
        <w:t>10. POSTANOWIENIA KOŃCOWE</w:t>
      </w:r>
    </w:p>
    <w:p w14:paraId="4367F9D0" w14:textId="77777777" w:rsidR="00F20FC8" w:rsidRPr="00F20FC8" w:rsidRDefault="00F20FC8" w:rsidP="00F20FC8">
      <w:pPr>
        <w:numPr>
          <w:ilvl w:val="0"/>
          <w:numId w:val="7"/>
        </w:numPr>
        <w:spacing w:after="0" w:line="259" w:lineRule="auto"/>
        <w:contextualSpacing/>
        <w:jc w:val="both"/>
      </w:pPr>
      <w:r w:rsidRPr="00F20FC8">
        <w:t>udział w festiwalu jest bezpłatny;</w:t>
      </w:r>
    </w:p>
    <w:p w14:paraId="06E78A97" w14:textId="535E7B6A" w:rsidR="00F20FC8" w:rsidRPr="00F20FC8" w:rsidRDefault="00F20FC8" w:rsidP="00F20FC8">
      <w:pPr>
        <w:numPr>
          <w:ilvl w:val="0"/>
          <w:numId w:val="7"/>
        </w:numPr>
        <w:spacing w:after="0" w:line="259" w:lineRule="auto"/>
        <w:contextualSpacing/>
        <w:jc w:val="both"/>
      </w:pPr>
      <w:r w:rsidRPr="00F20FC8">
        <w:t>każdy uczestnik otrzyma dyplom uczestnictwa;</w:t>
      </w:r>
    </w:p>
    <w:p w14:paraId="7BBC7727" w14:textId="77777777" w:rsidR="00F20FC8" w:rsidRPr="00F20FC8" w:rsidRDefault="00F20FC8" w:rsidP="00F20FC8">
      <w:pPr>
        <w:numPr>
          <w:ilvl w:val="0"/>
          <w:numId w:val="7"/>
        </w:numPr>
        <w:spacing w:after="0" w:line="259" w:lineRule="auto"/>
        <w:contextualSpacing/>
        <w:jc w:val="both"/>
      </w:pPr>
      <w:r w:rsidRPr="00F20FC8">
        <w:t>organizator zastrzega sobie prawo do zmian w regulaminie z odpowiednim wyprzedzeniem i poinformowaniem placówek.</w:t>
      </w:r>
    </w:p>
    <w:p w14:paraId="08340B22" w14:textId="77777777" w:rsidR="00F20FC8" w:rsidRPr="00F20FC8" w:rsidRDefault="00F20FC8" w:rsidP="00F20FC8">
      <w:pPr>
        <w:spacing w:after="0" w:line="259" w:lineRule="auto"/>
        <w:jc w:val="both"/>
      </w:pPr>
    </w:p>
    <w:p w14:paraId="4F9BC37C" w14:textId="77777777" w:rsidR="00F20FC8" w:rsidRPr="00F20FC8" w:rsidRDefault="00F20FC8" w:rsidP="00F20FC8">
      <w:pPr>
        <w:spacing w:after="0" w:line="259" w:lineRule="auto"/>
        <w:jc w:val="both"/>
      </w:pPr>
      <w:r w:rsidRPr="00F20FC8">
        <w:t>Uczestnictwo w festiwalu jest równoznaczne z akceptacją niniejszego regulaminu oraz zgodą na przetwarzanie danych osobowych i publikację wizerunku w zakresie określonym powyżej.</w:t>
      </w:r>
    </w:p>
    <w:p w14:paraId="25A7455D" w14:textId="77777777" w:rsidR="00F20FC8" w:rsidRPr="00F20FC8" w:rsidRDefault="00F20FC8" w:rsidP="00F20FC8">
      <w:pPr>
        <w:spacing w:after="0" w:line="259" w:lineRule="auto"/>
        <w:jc w:val="both"/>
      </w:pPr>
    </w:p>
    <w:p w14:paraId="1D1CC80B" w14:textId="77777777" w:rsidR="00F20FC8" w:rsidRPr="00F20FC8" w:rsidRDefault="00F20FC8" w:rsidP="00F20FC8">
      <w:pPr>
        <w:spacing w:after="0" w:line="259" w:lineRule="auto"/>
        <w:jc w:val="both"/>
      </w:pPr>
      <w:r w:rsidRPr="00F20FC8">
        <w:rPr>
          <w:rFonts w:ascii="Segoe UI Emoji" w:hAnsi="Segoe UI Emoji" w:cs="Segoe UI Emoji"/>
        </w:rPr>
        <w:t>📞</w:t>
      </w:r>
      <w:r w:rsidRPr="00F20FC8">
        <w:t xml:space="preserve"> W razie pytań prosimy o kontakt:</w:t>
      </w:r>
    </w:p>
    <w:p w14:paraId="74331DDE" w14:textId="77777777" w:rsidR="00F20FC8" w:rsidRPr="00F20FC8" w:rsidRDefault="00F20FC8" w:rsidP="00F20FC8">
      <w:pPr>
        <w:spacing w:after="0" w:line="259" w:lineRule="auto"/>
        <w:jc w:val="both"/>
      </w:pPr>
      <w:r w:rsidRPr="00F20FC8">
        <w:t>502-676-291</w:t>
      </w:r>
    </w:p>
    <w:p w14:paraId="680DBF9D" w14:textId="77777777" w:rsidR="00F20FC8" w:rsidRPr="00F20FC8" w:rsidRDefault="00F20FC8" w:rsidP="00F20FC8">
      <w:pPr>
        <w:spacing w:after="0" w:line="259" w:lineRule="auto"/>
        <w:jc w:val="both"/>
      </w:pPr>
      <w:r w:rsidRPr="00F20FC8">
        <w:rPr>
          <w:rFonts w:ascii="Segoe UI Emoji" w:hAnsi="Segoe UI Emoji" w:cs="Segoe UI Emoji"/>
        </w:rPr>
        <w:t>📧</w:t>
      </w:r>
      <w:r w:rsidRPr="00F20FC8">
        <w:t xml:space="preserve"> </w:t>
      </w:r>
      <w:hyperlink r:id="rId10" w:history="1">
        <w:r w:rsidRPr="00F20FC8">
          <w:rPr>
            <w:color w:val="0563C1" w:themeColor="hyperlink"/>
            <w:u w:val="single"/>
          </w:rPr>
          <w:t>akarczmarska@fundacjalenygrochowskiej.pl</w:t>
        </w:r>
      </w:hyperlink>
    </w:p>
    <w:p w14:paraId="727CCE83" w14:textId="77777777" w:rsidR="00F20FC8" w:rsidRPr="00F20FC8" w:rsidRDefault="00F20FC8" w:rsidP="00F20FC8">
      <w:pPr>
        <w:spacing w:after="0" w:line="259" w:lineRule="auto"/>
        <w:jc w:val="both"/>
      </w:pPr>
    </w:p>
    <w:p w14:paraId="6D70806F" w14:textId="77777777" w:rsidR="00BF78B0" w:rsidRPr="00955871" w:rsidRDefault="00BF78B0" w:rsidP="00834104">
      <w:pPr>
        <w:rPr>
          <w:color w:val="000000" w:themeColor="text1"/>
        </w:rPr>
      </w:pPr>
    </w:p>
    <w:sectPr w:rsidR="00BF78B0" w:rsidRPr="00955871" w:rsidSect="00576578">
      <w:headerReference w:type="even" r:id="rId11"/>
      <w:headerReference w:type="default" r:id="rId12"/>
      <w:footerReference w:type="even" r:id="rId13"/>
      <w:footerReference w:type="default" r:id="rId14"/>
      <w:headerReference w:type="first" r:id="rId15"/>
      <w:footerReference w:type="first" r:id="rId16"/>
      <w:pgSz w:w="11906" w:h="16838"/>
      <w:pgMar w:top="1809" w:right="1133" w:bottom="1417" w:left="1417" w:header="426" w:footer="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8A3200" w14:textId="77777777" w:rsidR="00001932" w:rsidRDefault="00001932" w:rsidP="00576578">
      <w:pPr>
        <w:spacing w:after="0" w:line="240" w:lineRule="auto"/>
      </w:pPr>
      <w:r>
        <w:separator/>
      </w:r>
    </w:p>
  </w:endnote>
  <w:endnote w:type="continuationSeparator" w:id="0">
    <w:p w14:paraId="5C98EADD" w14:textId="77777777" w:rsidR="00001932" w:rsidRDefault="00001932" w:rsidP="00576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ource Sans Pro">
    <w:panose1 w:val="020B0503030403020204"/>
    <w:charset w:val="EE"/>
    <w:family w:val="swiss"/>
    <w:pitch w:val="variable"/>
    <w:sig w:usb0="600002F7" w:usb1="02000001" w:usb2="00000000" w:usb3="00000000" w:csb0="0000019F" w:csb1="00000000"/>
  </w:font>
  <w:font w:name="Source Sans Pro SemiBold">
    <w:panose1 w:val="020B0603030403020204"/>
    <w:charset w:val="EE"/>
    <w:family w:val="swiss"/>
    <w:pitch w:val="variable"/>
    <w:sig w:usb0="600002F7" w:usb1="02000001" w:usb2="00000000" w:usb3="00000000" w:csb0="0000019F" w:csb1="00000000"/>
  </w:font>
  <w:font w:name="Calibri Light">
    <w:panose1 w:val="020F0302020204030204"/>
    <w:charset w:val="EE"/>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D93CD" w14:textId="77777777" w:rsidR="00433206" w:rsidRDefault="0043320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E3364" w14:textId="77777777" w:rsidR="00576578" w:rsidRDefault="00576578" w:rsidP="00576578">
    <w:pPr>
      <w:pStyle w:val="Stopka"/>
      <w:ind w:left="-1276"/>
    </w:pPr>
    <w:r>
      <w:rPr>
        <w:noProof/>
      </w:rPr>
      <w:drawing>
        <wp:inline distT="0" distB="0" distL="0" distR="0" wp14:anchorId="630F5CB3" wp14:editId="5F642860">
          <wp:extent cx="7381875" cy="924362"/>
          <wp:effectExtent l="0" t="0" r="0" b="9525"/>
          <wp:docPr id="70" name="Obraz 70" descr="Jesteśmy Organizacją Pożytku Publicznego, KRS 0000506586.&#10;NIP: 821 264 07 25, REGON: 147217470, nr konta: PEKAO S.A. 68 1240 2685 1111 0010 5805 1659.&#10;Strony internetowe: KupujeszPomagasz.pl&#10;FundacjaLenyGrochowskiej.pl&#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t2.png"/>
                  <pic:cNvPicPr/>
                </pic:nvPicPr>
                <pic:blipFill>
                  <a:blip r:embed="rId1">
                    <a:extLst>
                      <a:ext uri="{28A0092B-C50C-407E-A947-70E740481C1C}">
                        <a14:useLocalDpi xmlns:a14="http://schemas.microsoft.com/office/drawing/2010/main" val="0"/>
                      </a:ext>
                    </a:extLst>
                  </a:blip>
                  <a:stretch>
                    <a:fillRect/>
                  </a:stretch>
                </pic:blipFill>
                <pic:spPr>
                  <a:xfrm>
                    <a:off x="0" y="0"/>
                    <a:ext cx="7635212" cy="956085"/>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284EC" w14:textId="77777777" w:rsidR="00433206" w:rsidRDefault="0043320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91034" w14:textId="77777777" w:rsidR="00001932" w:rsidRDefault="00001932" w:rsidP="00576578">
      <w:pPr>
        <w:spacing w:after="0" w:line="240" w:lineRule="auto"/>
      </w:pPr>
      <w:r>
        <w:separator/>
      </w:r>
    </w:p>
  </w:footnote>
  <w:footnote w:type="continuationSeparator" w:id="0">
    <w:p w14:paraId="544618B0" w14:textId="77777777" w:rsidR="00001932" w:rsidRDefault="00001932" w:rsidP="005765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D14C8" w14:textId="77777777" w:rsidR="00433206" w:rsidRDefault="00433206">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3A0CE" w14:textId="77777777" w:rsidR="00576578" w:rsidRDefault="00433206" w:rsidP="00576578">
    <w:pPr>
      <w:pStyle w:val="Nagwek"/>
      <w:ind w:left="-993"/>
    </w:pPr>
    <w:r>
      <w:rPr>
        <w:noProof/>
      </w:rPr>
      <w:drawing>
        <wp:inline distT="0" distB="0" distL="0" distR="0" wp14:anchorId="1596C7ED" wp14:editId="54808F89">
          <wp:extent cx="7058025" cy="883385"/>
          <wp:effectExtent l="0" t="0" r="0" b="2540"/>
          <wp:docPr id="1" name="Obraz 1" descr="Fundacja Leny Grochowskiej, 08-110 Siedlce, ul. Brzeska 134. e-mail kontakt@fundacjalenygrochowskiej.pl / tel. +48 25 644 14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g1.png"/>
                  <pic:cNvPicPr/>
                </pic:nvPicPr>
                <pic:blipFill>
                  <a:blip r:embed="rId1">
                    <a:extLst>
                      <a:ext uri="{28A0092B-C50C-407E-A947-70E740481C1C}">
                        <a14:useLocalDpi xmlns:a14="http://schemas.microsoft.com/office/drawing/2010/main" val="0"/>
                      </a:ext>
                    </a:extLst>
                  </a:blip>
                  <a:stretch>
                    <a:fillRect/>
                  </a:stretch>
                </pic:blipFill>
                <pic:spPr>
                  <a:xfrm>
                    <a:off x="0" y="0"/>
                    <a:ext cx="7058025" cy="88338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8C9DA" w14:textId="77777777" w:rsidR="00433206" w:rsidRDefault="0043320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75C80"/>
    <w:multiLevelType w:val="hybridMultilevel"/>
    <w:tmpl w:val="C02C0A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5B024CA"/>
    <w:multiLevelType w:val="hybridMultilevel"/>
    <w:tmpl w:val="37CC13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8B5144E"/>
    <w:multiLevelType w:val="hybridMultilevel"/>
    <w:tmpl w:val="269C89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611563C"/>
    <w:multiLevelType w:val="hybridMultilevel"/>
    <w:tmpl w:val="13C018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56E50BB"/>
    <w:multiLevelType w:val="hybridMultilevel"/>
    <w:tmpl w:val="D8CA7C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5BA03FB1"/>
    <w:multiLevelType w:val="hybridMultilevel"/>
    <w:tmpl w:val="76F0665A"/>
    <w:lvl w:ilvl="0" w:tplc="04150001">
      <w:start w:val="1"/>
      <w:numFmt w:val="bullet"/>
      <w:lvlText w:val=""/>
      <w:lvlJc w:val="left"/>
      <w:pPr>
        <w:ind w:left="768" w:hanging="360"/>
      </w:pPr>
      <w:rPr>
        <w:rFonts w:ascii="Symbol" w:hAnsi="Symbol" w:hint="default"/>
      </w:rPr>
    </w:lvl>
    <w:lvl w:ilvl="1" w:tplc="04150003" w:tentative="1">
      <w:start w:val="1"/>
      <w:numFmt w:val="bullet"/>
      <w:lvlText w:val="o"/>
      <w:lvlJc w:val="left"/>
      <w:pPr>
        <w:ind w:left="1488" w:hanging="360"/>
      </w:pPr>
      <w:rPr>
        <w:rFonts w:ascii="Courier New" w:hAnsi="Courier New" w:cs="Courier New" w:hint="default"/>
      </w:rPr>
    </w:lvl>
    <w:lvl w:ilvl="2" w:tplc="04150005" w:tentative="1">
      <w:start w:val="1"/>
      <w:numFmt w:val="bullet"/>
      <w:lvlText w:val=""/>
      <w:lvlJc w:val="left"/>
      <w:pPr>
        <w:ind w:left="2208" w:hanging="360"/>
      </w:pPr>
      <w:rPr>
        <w:rFonts w:ascii="Wingdings" w:hAnsi="Wingdings" w:hint="default"/>
      </w:rPr>
    </w:lvl>
    <w:lvl w:ilvl="3" w:tplc="04150001" w:tentative="1">
      <w:start w:val="1"/>
      <w:numFmt w:val="bullet"/>
      <w:lvlText w:val=""/>
      <w:lvlJc w:val="left"/>
      <w:pPr>
        <w:ind w:left="2928" w:hanging="360"/>
      </w:pPr>
      <w:rPr>
        <w:rFonts w:ascii="Symbol" w:hAnsi="Symbol" w:hint="default"/>
      </w:rPr>
    </w:lvl>
    <w:lvl w:ilvl="4" w:tplc="04150003" w:tentative="1">
      <w:start w:val="1"/>
      <w:numFmt w:val="bullet"/>
      <w:lvlText w:val="o"/>
      <w:lvlJc w:val="left"/>
      <w:pPr>
        <w:ind w:left="3648" w:hanging="360"/>
      </w:pPr>
      <w:rPr>
        <w:rFonts w:ascii="Courier New" w:hAnsi="Courier New" w:cs="Courier New" w:hint="default"/>
      </w:rPr>
    </w:lvl>
    <w:lvl w:ilvl="5" w:tplc="04150005" w:tentative="1">
      <w:start w:val="1"/>
      <w:numFmt w:val="bullet"/>
      <w:lvlText w:val=""/>
      <w:lvlJc w:val="left"/>
      <w:pPr>
        <w:ind w:left="4368" w:hanging="360"/>
      </w:pPr>
      <w:rPr>
        <w:rFonts w:ascii="Wingdings" w:hAnsi="Wingdings" w:hint="default"/>
      </w:rPr>
    </w:lvl>
    <w:lvl w:ilvl="6" w:tplc="04150001" w:tentative="1">
      <w:start w:val="1"/>
      <w:numFmt w:val="bullet"/>
      <w:lvlText w:val=""/>
      <w:lvlJc w:val="left"/>
      <w:pPr>
        <w:ind w:left="5088" w:hanging="360"/>
      </w:pPr>
      <w:rPr>
        <w:rFonts w:ascii="Symbol" w:hAnsi="Symbol" w:hint="default"/>
      </w:rPr>
    </w:lvl>
    <w:lvl w:ilvl="7" w:tplc="04150003" w:tentative="1">
      <w:start w:val="1"/>
      <w:numFmt w:val="bullet"/>
      <w:lvlText w:val="o"/>
      <w:lvlJc w:val="left"/>
      <w:pPr>
        <w:ind w:left="5808" w:hanging="360"/>
      </w:pPr>
      <w:rPr>
        <w:rFonts w:ascii="Courier New" w:hAnsi="Courier New" w:cs="Courier New" w:hint="default"/>
      </w:rPr>
    </w:lvl>
    <w:lvl w:ilvl="8" w:tplc="04150005" w:tentative="1">
      <w:start w:val="1"/>
      <w:numFmt w:val="bullet"/>
      <w:lvlText w:val=""/>
      <w:lvlJc w:val="left"/>
      <w:pPr>
        <w:ind w:left="6528" w:hanging="360"/>
      </w:pPr>
      <w:rPr>
        <w:rFonts w:ascii="Wingdings" w:hAnsi="Wingdings" w:hint="default"/>
      </w:rPr>
    </w:lvl>
  </w:abstractNum>
  <w:abstractNum w:abstractNumId="6" w15:restartNumberingAfterBreak="0">
    <w:nsid w:val="63921289"/>
    <w:multiLevelType w:val="hybridMultilevel"/>
    <w:tmpl w:val="8402B2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7B7748B6"/>
    <w:multiLevelType w:val="hybridMultilevel"/>
    <w:tmpl w:val="F9B67D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94134861">
    <w:abstractNumId w:val="0"/>
  </w:num>
  <w:num w:numId="2" w16cid:durableId="1517843324">
    <w:abstractNumId w:val="4"/>
  </w:num>
  <w:num w:numId="3" w16cid:durableId="1229538672">
    <w:abstractNumId w:val="1"/>
  </w:num>
  <w:num w:numId="4" w16cid:durableId="2009167489">
    <w:abstractNumId w:val="7"/>
  </w:num>
  <w:num w:numId="5" w16cid:durableId="417941286">
    <w:abstractNumId w:val="5"/>
  </w:num>
  <w:num w:numId="6" w16cid:durableId="2091003699">
    <w:abstractNumId w:val="2"/>
  </w:num>
  <w:num w:numId="7" w16cid:durableId="525605692">
    <w:abstractNumId w:val="3"/>
  </w:num>
  <w:num w:numId="8" w16cid:durableId="3672239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FC8"/>
    <w:rsid w:val="00001932"/>
    <w:rsid w:val="000E2833"/>
    <w:rsid w:val="000F3189"/>
    <w:rsid w:val="00120B67"/>
    <w:rsid w:val="00193967"/>
    <w:rsid w:val="00205DB5"/>
    <w:rsid w:val="002835FD"/>
    <w:rsid w:val="00433206"/>
    <w:rsid w:val="00443BC4"/>
    <w:rsid w:val="00510D90"/>
    <w:rsid w:val="00557604"/>
    <w:rsid w:val="00560C76"/>
    <w:rsid w:val="005760B9"/>
    <w:rsid w:val="00576578"/>
    <w:rsid w:val="00722C2A"/>
    <w:rsid w:val="007F6A12"/>
    <w:rsid w:val="00834104"/>
    <w:rsid w:val="00863055"/>
    <w:rsid w:val="00893195"/>
    <w:rsid w:val="008F69A5"/>
    <w:rsid w:val="00932758"/>
    <w:rsid w:val="00940B64"/>
    <w:rsid w:val="00955871"/>
    <w:rsid w:val="009826E9"/>
    <w:rsid w:val="009A7FEF"/>
    <w:rsid w:val="00A0580C"/>
    <w:rsid w:val="00B104F3"/>
    <w:rsid w:val="00B142B0"/>
    <w:rsid w:val="00BB7579"/>
    <w:rsid w:val="00BF78B0"/>
    <w:rsid w:val="00DF4AEB"/>
    <w:rsid w:val="00E61183"/>
    <w:rsid w:val="00E62BDB"/>
    <w:rsid w:val="00E92177"/>
    <w:rsid w:val="00F13708"/>
    <w:rsid w:val="00F20FC8"/>
    <w:rsid w:val="00F43CD9"/>
    <w:rsid w:val="00FD506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59988C"/>
  <w15:chartTrackingRefBased/>
  <w15:docId w15:val="{133E426C-1DCE-45AF-BB7F-ABE4D4053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92177"/>
    <w:pPr>
      <w:spacing w:line="276" w:lineRule="auto"/>
    </w:pPr>
    <w:rPr>
      <w:rFonts w:ascii="Source Sans Pro" w:hAnsi="Source Sans Pro"/>
    </w:rPr>
  </w:style>
  <w:style w:type="paragraph" w:styleId="Nagwek1">
    <w:name w:val="heading 1"/>
    <w:basedOn w:val="Normalny"/>
    <w:next w:val="Normalny"/>
    <w:link w:val="Nagwek1Znak"/>
    <w:uiPriority w:val="9"/>
    <w:qFormat/>
    <w:rsid w:val="00BF78B0"/>
    <w:pPr>
      <w:keepNext/>
      <w:keepLines/>
      <w:spacing w:before="240" w:after="240"/>
      <w:contextualSpacing/>
      <w:outlineLvl w:val="0"/>
    </w:pPr>
    <w:rPr>
      <w:rFonts w:eastAsiaTheme="majorEastAsia" w:cstheme="majorBidi"/>
      <w:b/>
      <w:sz w:val="32"/>
      <w:szCs w:val="32"/>
    </w:rPr>
  </w:style>
  <w:style w:type="paragraph" w:styleId="Nagwek2">
    <w:name w:val="heading 2"/>
    <w:basedOn w:val="Normalny"/>
    <w:next w:val="Normalny"/>
    <w:link w:val="Nagwek2Znak"/>
    <w:uiPriority w:val="9"/>
    <w:unhideWhenUsed/>
    <w:qFormat/>
    <w:rsid w:val="00BF78B0"/>
    <w:pPr>
      <w:keepNext/>
      <w:keepLines/>
      <w:spacing w:before="240" w:after="240"/>
      <w:outlineLvl w:val="1"/>
    </w:pPr>
    <w:rPr>
      <w:rFonts w:ascii="Source Sans Pro SemiBold" w:eastAsiaTheme="majorEastAsia" w:hAnsi="Source Sans Pro SemiBold" w:cstheme="majorBidi"/>
      <w:b/>
      <w:sz w:val="26"/>
      <w:szCs w:val="26"/>
    </w:rPr>
  </w:style>
  <w:style w:type="paragraph" w:styleId="Nagwek3">
    <w:name w:val="heading 3"/>
    <w:basedOn w:val="Normalny"/>
    <w:next w:val="Normalny"/>
    <w:link w:val="Nagwek3Znak"/>
    <w:uiPriority w:val="9"/>
    <w:unhideWhenUsed/>
    <w:qFormat/>
    <w:rsid w:val="00BF78B0"/>
    <w:pPr>
      <w:keepNext/>
      <w:keepLines/>
      <w:spacing w:before="240" w:after="240"/>
      <w:outlineLvl w:val="2"/>
    </w:pPr>
    <w:rPr>
      <w:rFonts w:eastAsiaTheme="majorEastAsia" w:cstheme="majorBidi"/>
      <w:b/>
      <w:sz w:val="24"/>
      <w:szCs w:val="24"/>
    </w:rPr>
  </w:style>
  <w:style w:type="paragraph" w:styleId="Nagwek4">
    <w:name w:val="heading 4"/>
    <w:basedOn w:val="Normalny"/>
    <w:next w:val="Normalny"/>
    <w:link w:val="Nagwek4Znak"/>
    <w:uiPriority w:val="9"/>
    <w:unhideWhenUsed/>
    <w:rsid w:val="00205DB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7657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76578"/>
  </w:style>
  <w:style w:type="paragraph" w:styleId="Stopka">
    <w:name w:val="footer"/>
    <w:basedOn w:val="Normalny"/>
    <w:link w:val="StopkaZnak"/>
    <w:uiPriority w:val="99"/>
    <w:unhideWhenUsed/>
    <w:rsid w:val="0057657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76578"/>
  </w:style>
  <w:style w:type="character" w:customStyle="1" w:styleId="Nagwek1Znak">
    <w:name w:val="Nagłówek 1 Znak"/>
    <w:basedOn w:val="Domylnaczcionkaakapitu"/>
    <w:link w:val="Nagwek1"/>
    <w:uiPriority w:val="9"/>
    <w:rsid w:val="00BF78B0"/>
    <w:rPr>
      <w:rFonts w:ascii="Source Sans Pro" w:eastAsiaTheme="majorEastAsia" w:hAnsi="Source Sans Pro" w:cstheme="majorBidi"/>
      <w:b/>
      <w:sz w:val="32"/>
      <w:szCs w:val="32"/>
    </w:rPr>
  </w:style>
  <w:style w:type="paragraph" w:styleId="Bezodstpw">
    <w:name w:val="No Spacing"/>
    <w:uiPriority w:val="1"/>
    <w:qFormat/>
    <w:rsid w:val="00120B67"/>
    <w:pPr>
      <w:spacing w:after="0" w:line="240" w:lineRule="auto"/>
    </w:pPr>
    <w:rPr>
      <w:rFonts w:ascii="Source Sans Pro" w:hAnsi="Source Sans Pro"/>
    </w:rPr>
  </w:style>
  <w:style w:type="character" w:customStyle="1" w:styleId="Nagwek2Znak">
    <w:name w:val="Nagłówek 2 Znak"/>
    <w:basedOn w:val="Domylnaczcionkaakapitu"/>
    <w:link w:val="Nagwek2"/>
    <w:uiPriority w:val="9"/>
    <w:rsid w:val="00BF78B0"/>
    <w:rPr>
      <w:rFonts w:ascii="Source Sans Pro SemiBold" w:eastAsiaTheme="majorEastAsia" w:hAnsi="Source Sans Pro SemiBold" w:cstheme="majorBidi"/>
      <w:b/>
      <w:sz w:val="26"/>
      <w:szCs w:val="26"/>
    </w:rPr>
  </w:style>
  <w:style w:type="character" w:customStyle="1" w:styleId="Nagwek3Znak">
    <w:name w:val="Nagłówek 3 Znak"/>
    <w:basedOn w:val="Domylnaczcionkaakapitu"/>
    <w:link w:val="Nagwek3"/>
    <w:uiPriority w:val="9"/>
    <w:rsid w:val="00BF78B0"/>
    <w:rPr>
      <w:rFonts w:ascii="Source Sans Pro" w:eastAsiaTheme="majorEastAsia" w:hAnsi="Source Sans Pro" w:cstheme="majorBidi"/>
      <w:b/>
      <w:sz w:val="24"/>
      <w:szCs w:val="24"/>
    </w:rPr>
  </w:style>
  <w:style w:type="character" w:customStyle="1" w:styleId="Nagwek4Znak">
    <w:name w:val="Nagłówek 4 Znak"/>
    <w:basedOn w:val="Domylnaczcionkaakapitu"/>
    <w:link w:val="Nagwek4"/>
    <w:uiPriority w:val="9"/>
    <w:rsid w:val="00205DB5"/>
    <w:rPr>
      <w:rFonts w:asciiTheme="majorHAnsi" w:eastAsiaTheme="majorEastAsia" w:hAnsiTheme="majorHAnsi" w:cstheme="majorBidi"/>
      <w:i/>
      <w:iCs/>
      <w:color w:val="2F5496" w:themeColor="accent1" w:themeShade="BF"/>
    </w:rPr>
  </w:style>
  <w:style w:type="paragraph" w:styleId="Tytu">
    <w:name w:val="Title"/>
    <w:basedOn w:val="Normalny"/>
    <w:next w:val="Normalny"/>
    <w:link w:val="TytuZnak"/>
    <w:uiPriority w:val="6"/>
    <w:qFormat/>
    <w:rsid w:val="00BF78B0"/>
    <w:pPr>
      <w:spacing w:before="240" w:after="240" w:line="240" w:lineRule="auto"/>
      <w:contextualSpacing/>
      <w:jc w:val="center"/>
    </w:pPr>
    <w:rPr>
      <w:rFonts w:eastAsiaTheme="majorEastAsia" w:cstheme="majorBidi"/>
      <w:b/>
      <w:spacing w:val="-10"/>
      <w:kern w:val="28"/>
      <w:sz w:val="56"/>
      <w:szCs w:val="56"/>
    </w:rPr>
  </w:style>
  <w:style w:type="character" w:customStyle="1" w:styleId="TytuZnak">
    <w:name w:val="Tytuł Znak"/>
    <w:basedOn w:val="Domylnaczcionkaakapitu"/>
    <w:link w:val="Tytu"/>
    <w:uiPriority w:val="6"/>
    <w:rsid w:val="00E92177"/>
    <w:rPr>
      <w:rFonts w:ascii="Source Sans Pro" w:eastAsiaTheme="majorEastAsia" w:hAnsi="Source Sans Pro" w:cstheme="majorBidi"/>
      <w:b/>
      <w:spacing w:val="-10"/>
      <w:kern w:val="28"/>
      <w:sz w:val="56"/>
      <w:szCs w:val="56"/>
    </w:rPr>
  </w:style>
  <w:style w:type="character" w:styleId="Uwydatnienie">
    <w:name w:val="Emphasis"/>
    <w:basedOn w:val="Domylnaczcionkaakapitu"/>
    <w:uiPriority w:val="20"/>
    <w:rsid w:val="00205DB5"/>
    <w:rPr>
      <w:i/>
      <w:iCs/>
    </w:rPr>
  </w:style>
  <w:style w:type="character" w:styleId="Wyrnieniedelikatne">
    <w:name w:val="Subtle Emphasis"/>
    <w:basedOn w:val="Domylnaczcionkaakapitu"/>
    <w:uiPriority w:val="19"/>
    <w:qFormat/>
    <w:rsid w:val="00722C2A"/>
    <w:rPr>
      <w:rFonts w:ascii="Source Sans Pro" w:hAnsi="Source Sans Pro"/>
      <w:i/>
      <w:iCs/>
      <w:color w:val="auto"/>
    </w:rPr>
  </w:style>
  <w:style w:type="paragraph" w:styleId="Podtytu">
    <w:name w:val="Subtitle"/>
    <w:basedOn w:val="Normalny"/>
    <w:next w:val="Normalny"/>
    <w:link w:val="PodtytuZnak"/>
    <w:uiPriority w:val="7"/>
    <w:qFormat/>
    <w:rsid w:val="00B104F3"/>
    <w:pPr>
      <w:numPr>
        <w:ilvl w:val="1"/>
      </w:numPr>
    </w:pPr>
    <w:rPr>
      <w:rFonts w:eastAsiaTheme="minorEastAsia"/>
      <w:spacing w:val="15"/>
      <w:sz w:val="32"/>
    </w:rPr>
  </w:style>
  <w:style w:type="character" w:customStyle="1" w:styleId="PodtytuZnak">
    <w:name w:val="Podtytuł Znak"/>
    <w:basedOn w:val="Domylnaczcionkaakapitu"/>
    <w:link w:val="Podtytu"/>
    <w:uiPriority w:val="7"/>
    <w:rsid w:val="00E92177"/>
    <w:rPr>
      <w:rFonts w:ascii="Source Sans Pro" w:eastAsiaTheme="minorEastAsia" w:hAnsi="Source Sans Pro"/>
      <w:spacing w:val="15"/>
      <w:sz w:val="32"/>
    </w:rPr>
  </w:style>
  <w:style w:type="character" w:styleId="Pogrubienie">
    <w:name w:val="Strong"/>
    <w:basedOn w:val="Domylnaczcionkaakapitu"/>
    <w:uiPriority w:val="22"/>
    <w:qFormat/>
    <w:rsid w:val="00205DB5"/>
    <w:rPr>
      <w:rFonts w:ascii="Source Sans Pro" w:hAnsi="Source Sans Pro"/>
      <w:b/>
      <w:bCs/>
    </w:rPr>
  </w:style>
  <w:style w:type="paragraph" w:styleId="Cytat">
    <w:name w:val="Quote"/>
    <w:basedOn w:val="Normalny"/>
    <w:next w:val="Normalny"/>
    <w:link w:val="CytatZnak"/>
    <w:uiPriority w:val="29"/>
    <w:rsid w:val="00205DB5"/>
    <w:pPr>
      <w:spacing w:before="200"/>
      <w:ind w:left="864" w:right="864"/>
      <w:jc w:val="center"/>
    </w:pPr>
    <w:rPr>
      <w:i/>
      <w:iCs/>
      <w:color w:val="404040" w:themeColor="text1" w:themeTint="BF"/>
    </w:rPr>
  </w:style>
  <w:style w:type="character" w:customStyle="1" w:styleId="CytatZnak">
    <w:name w:val="Cytat Znak"/>
    <w:basedOn w:val="Domylnaczcionkaakapitu"/>
    <w:link w:val="Cytat"/>
    <w:uiPriority w:val="29"/>
    <w:rsid w:val="00205DB5"/>
    <w:rPr>
      <w:rFonts w:ascii="Source Sans Pro" w:hAnsi="Source Sans Pro"/>
      <w:i/>
      <w:iCs/>
      <w:color w:val="404040" w:themeColor="text1" w:themeTint="BF"/>
    </w:rPr>
  </w:style>
  <w:style w:type="paragraph" w:styleId="Cytatintensywny">
    <w:name w:val="Intense Quote"/>
    <w:basedOn w:val="Normalny"/>
    <w:next w:val="Normalny"/>
    <w:link w:val="CytatintensywnyZnak"/>
    <w:uiPriority w:val="30"/>
    <w:rsid w:val="00205DB5"/>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205DB5"/>
    <w:rPr>
      <w:rFonts w:ascii="Source Sans Pro" w:hAnsi="Source Sans Pro"/>
      <w:i/>
      <w:iCs/>
      <w:color w:val="4472C4" w:themeColor="accent1"/>
    </w:rPr>
  </w:style>
  <w:style w:type="character" w:styleId="Odwoaniedelikatne">
    <w:name w:val="Subtle Reference"/>
    <w:basedOn w:val="Domylnaczcionkaakapitu"/>
    <w:uiPriority w:val="31"/>
    <w:rsid w:val="00205DB5"/>
    <w:rPr>
      <w:smallCaps/>
      <w:color w:val="5A5A5A" w:themeColor="text1" w:themeTint="A5"/>
    </w:rPr>
  </w:style>
  <w:style w:type="character" w:styleId="Odwoanieintensywne">
    <w:name w:val="Intense Reference"/>
    <w:basedOn w:val="Domylnaczcionkaakapitu"/>
    <w:uiPriority w:val="32"/>
    <w:rsid w:val="00205DB5"/>
    <w:rPr>
      <w:b/>
      <w:bCs/>
      <w:smallCaps/>
      <w:color w:val="4472C4" w:themeColor="accent1"/>
      <w:spacing w:val="5"/>
    </w:rPr>
  </w:style>
  <w:style w:type="character" w:styleId="Tytuksiki">
    <w:name w:val="Book Title"/>
    <w:basedOn w:val="Domylnaczcionkaakapitu"/>
    <w:uiPriority w:val="33"/>
    <w:rsid w:val="00205DB5"/>
    <w:rPr>
      <w:b/>
      <w:bCs/>
      <w:i/>
      <w:iCs/>
      <w:spacing w:val="5"/>
    </w:rPr>
  </w:style>
  <w:style w:type="paragraph" w:styleId="Akapitzlist">
    <w:name w:val="List Paragraph"/>
    <w:basedOn w:val="Normalny"/>
    <w:uiPriority w:val="34"/>
    <w:rsid w:val="00205DB5"/>
    <w:pPr>
      <w:ind w:left="720"/>
      <w:contextualSpacing/>
    </w:pPr>
  </w:style>
  <w:style w:type="character" w:styleId="Odwoaniedokomentarza">
    <w:name w:val="annotation reference"/>
    <w:basedOn w:val="Domylnaczcionkaakapitu"/>
    <w:uiPriority w:val="99"/>
    <w:semiHidden/>
    <w:unhideWhenUsed/>
    <w:rsid w:val="00F20FC8"/>
    <w:rPr>
      <w:sz w:val="16"/>
      <w:szCs w:val="16"/>
    </w:rPr>
  </w:style>
  <w:style w:type="paragraph" w:styleId="Tekstkomentarza">
    <w:name w:val="annotation text"/>
    <w:basedOn w:val="Normalny"/>
    <w:link w:val="TekstkomentarzaZnak"/>
    <w:uiPriority w:val="99"/>
    <w:semiHidden/>
    <w:unhideWhenUsed/>
    <w:rsid w:val="00F20FC8"/>
    <w:pPr>
      <w:spacing w:line="240" w:lineRule="auto"/>
    </w:pPr>
    <w:rPr>
      <w:rFonts w:asciiTheme="minorHAnsi" w:hAnsiTheme="minorHAnsi"/>
      <w:sz w:val="20"/>
      <w:szCs w:val="20"/>
    </w:rPr>
  </w:style>
  <w:style w:type="character" w:customStyle="1" w:styleId="TekstkomentarzaZnak">
    <w:name w:val="Tekst komentarza Znak"/>
    <w:basedOn w:val="Domylnaczcionkaakapitu"/>
    <w:link w:val="Tekstkomentarza"/>
    <w:uiPriority w:val="99"/>
    <w:semiHidden/>
    <w:rsid w:val="00F20FC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arczmarska@fundacjalenygrochowskiej.pl"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akarczmarska@fundacjalenygrochowskiej.pl" TargetMode="External"/><Relationship Id="rId4" Type="http://schemas.openxmlformats.org/officeDocument/2006/relationships/settings" Target="settings.xml"/><Relationship Id="rId9" Type="http://schemas.openxmlformats.org/officeDocument/2006/relationships/hyperlink" Target="mailto:akarczmarska@fundacjalenygrochowskiej.pl"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undacja_1\Downloads\PAPIER%20FIRMOWY%202024.dot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28F988-8CC0-49A1-ACC6-86F1800B1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PAPIER FIRMOWY 2024.dotx</Template>
  <TotalTime>1</TotalTime>
  <Pages>3</Pages>
  <Words>921</Words>
  <Characters>5527</Characters>
  <Application>Microsoft Office Word</Application>
  <DocSecurity>0</DocSecurity>
  <Lines>46</Lines>
  <Paragraphs>12</Paragraphs>
  <ScaleCrop>false</ScaleCrop>
  <HeadingPairs>
    <vt:vector size="2" baseType="variant">
      <vt:variant>
        <vt:lpstr>Tytuł</vt:lpstr>
      </vt:variant>
      <vt:variant>
        <vt:i4>1</vt:i4>
      </vt:variant>
    </vt:vector>
  </HeadingPairs>
  <TitlesOfParts>
    <vt:vector size="1" baseType="lpstr">
      <vt:lpstr/>
    </vt:vector>
  </TitlesOfParts>
  <Company>Fundacja Leny Grochowskiej</Company>
  <LinksUpToDate>false</LinksUpToDate>
  <CharactersWithSpaces>6436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Fundacja_1</dc:creator>
  <cp:keywords/>
  <dc:description/>
  <cp:lastModifiedBy>user</cp:lastModifiedBy>
  <cp:revision>2</cp:revision>
  <dcterms:created xsi:type="dcterms:W3CDTF">2025-10-13T12:41:00Z</dcterms:created>
  <dcterms:modified xsi:type="dcterms:W3CDTF">2025-10-13T12:41:00Z</dcterms:modified>
</cp:coreProperties>
</file>